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5"/>
        <w:tblW w:w="5000" w:type="pct"/>
        <w:tblLook w:val="0620" w:firstRow="1" w:lastRow="0" w:firstColumn="0" w:lastColumn="0" w:noHBand="1" w:noVBand="1"/>
        <w:tblDescription w:val="Layout table"/>
      </w:tblPr>
      <w:tblGrid>
        <w:gridCol w:w="5765"/>
        <w:gridCol w:w="604"/>
        <w:gridCol w:w="3377"/>
      </w:tblGrid>
      <w:tr w:rsidR="00C4631C" w:rsidRPr="004B248A" w14:paraId="13B6244C" w14:textId="77777777" w:rsidTr="00DF32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6"/>
        </w:trPr>
        <w:tc>
          <w:tcPr>
            <w:tcW w:w="6469" w:type="dxa"/>
          </w:tcPr>
          <w:p w14:paraId="1B899ADC" w14:textId="192DD35D" w:rsidR="00C4631C" w:rsidRPr="004B248A" w:rsidRDefault="00596017">
            <w:pPr>
              <w:rPr>
                <w:noProof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99421E5" wp14:editId="523D9BE9">
                  <wp:extent cx="1234262" cy="1571625"/>
                  <wp:effectExtent l="0" t="0" r="4445" b="0"/>
                  <wp:docPr id="13602007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200756" name="Picture 136020075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486" cy="163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" w:type="dxa"/>
          </w:tcPr>
          <w:p w14:paraId="0906A6C4" w14:textId="77777777" w:rsidR="00C4631C" w:rsidRPr="004B248A" w:rsidRDefault="00C4631C">
            <w:pPr>
              <w:rPr>
                <w:noProof/>
              </w:rPr>
            </w:pPr>
          </w:p>
        </w:tc>
        <w:tc>
          <w:tcPr>
            <w:tcW w:w="3030" w:type="dxa"/>
          </w:tcPr>
          <w:p w14:paraId="5F38738F" w14:textId="77777777" w:rsidR="00C4631C" w:rsidRPr="00687CA9" w:rsidRDefault="00C4631C" w:rsidP="00D45686">
            <w:pPr>
              <w:pStyle w:val="Title"/>
              <w:rPr>
                <w:rFonts w:ascii="Times New Roman" w:hAnsi="Times New Roman" w:cs="Times New Roman"/>
                <w:b/>
                <w:bCs/>
                <w:noProof/>
                <w:sz w:val="72"/>
                <w:szCs w:val="72"/>
              </w:rPr>
            </w:pPr>
            <w:r w:rsidRPr="00687CA9">
              <w:rPr>
                <w:rFonts w:ascii="Times New Roman" w:hAnsi="Times New Roman" w:cs="Times New Roman"/>
                <w:b/>
                <w:bCs/>
                <w:noProof/>
                <w:sz w:val="72"/>
                <w:szCs w:val="72"/>
                <w:lang w:bidi="en-GB"/>
              </w:rPr>
              <w:t>INVOICE</w:t>
            </w:r>
          </w:p>
        </w:tc>
      </w:tr>
      <w:tr w:rsidR="00C4631C" w:rsidRPr="0025029A" w14:paraId="51B50029" w14:textId="77777777" w:rsidTr="00DF32B2">
        <w:trPr>
          <w:trHeight w:val="468"/>
        </w:trPr>
        <w:tc>
          <w:tcPr>
            <w:tcW w:w="6469" w:type="dxa"/>
          </w:tcPr>
          <w:p w14:paraId="4D9B27F0" w14:textId="7CC9BCB6" w:rsidR="00C4631C" w:rsidRPr="00DC5B24" w:rsidRDefault="003B6C84" w:rsidP="00FF35D4">
            <w:pPr>
              <w:pStyle w:val="Slogan"/>
              <w:rPr>
                <w:rFonts w:ascii="Times New Roman" w:hAnsi="Times New Roman"/>
                <w:b/>
                <w:bCs w:val="0"/>
                <w:i w:val="0"/>
                <w:iCs/>
                <w:noProof/>
                <w:sz w:val="20"/>
                <w:szCs w:val="20"/>
              </w:rPr>
            </w:pPr>
            <w:r w:rsidRPr="00596017">
              <w:rPr>
                <w:rFonts w:ascii="Times New Roman" w:hAnsi="Times New Roman"/>
                <w:b/>
                <w:bCs w:val="0"/>
                <w:i w:val="0"/>
                <w:iCs/>
                <w:noProof/>
                <w:color w:val="0070C0"/>
                <w:sz w:val="20"/>
                <w:szCs w:val="20"/>
              </w:rPr>
              <w:t>(We strive</w:t>
            </w:r>
            <w:r w:rsidR="0040439C" w:rsidRPr="00596017">
              <w:rPr>
                <w:rFonts w:ascii="Times New Roman" w:hAnsi="Times New Roman"/>
                <w:b/>
                <w:bCs w:val="0"/>
                <w:i w:val="0"/>
                <w:iCs/>
                <w:noProof/>
                <w:color w:val="0070C0"/>
                <w:sz w:val="20"/>
                <w:szCs w:val="20"/>
              </w:rPr>
              <w:t xml:space="preserve"> to succeed </w:t>
            </w:r>
            <w:r w:rsidR="00D632F4" w:rsidRPr="00596017">
              <w:rPr>
                <w:rFonts w:ascii="Times New Roman" w:hAnsi="Times New Roman"/>
                <w:b/>
                <w:bCs w:val="0"/>
                <w:i w:val="0"/>
                <w:iCs/>
                <w:noProof/>
                <w:color w:val="0070C0"/>
                <w:sz w:val="20"/>
                <w:szCs w:val="20"/>
              </w:rPr>
              <w:t>and enjoy the game we love</w:t>
            </w:r>
            <w:r w:rsidR="00B76CFB" w:rsidRPr="00596017">
              <w:rPr>
                <w:rFonts w:ascii="Times New Roman" w:hAnsi="Times New Roman"/>
                <w:b/>
                <w:bCs w:val="0"/>
                <w:i w:val="0"/>
                <w:iCs/>
                <w:noProof/>
                <w:color w:val="0070C0"/>
                <w:sz w:val="20"/>
                <w:szCs w:val="20"/>
              </w:rPr>
              <w:t xml:space="preserve"> to play</w:t>
            </w:r>
            <w:r w:rsidR="00D632F4" w:rsidRPr="00596017">
              <w:rPr>
                <w:rFonts w:ascii="Times New Roman" w:hAnsi="Times New Roman"/>
                <w:b/>
                <w:bCs w:val="0"/>
                <w:i w:val="0"/>
                <w:iCs/>
                <w:noProof/>
                <w:color w:val="0070C0"/>
                <w:sz w:val="20"/>
                <w:szCs w:val="20"/>
              </w:rPr>
              <w:t>)</w:t>
            </w:r>
          </w:p>
        </w:tc>
        <w:tc>
          <w:tcPr>
            <w:tcW w:w="581" w:type="dxa"/>
          </w:tcPr>
          <w:p w14:paraId="54580218" w14:textId="77777777" w:rsidR="00C4631C" w:rsidRPr="004B248A" w:rsidRDefault="00C4631C" w:rsidP="00A2654F">
            <w:pPr>
              <w:rPr>
                <w:noProof/>
              </w:rPr>
            </w:pPr>
          </w:p>
        </w:tc>
        <w:tc>
          <w:tcPr>
            <w:tcW w:w="3030" w:type="dxa"/>
          </w:tcPr>
          <w:p w14:paraId="4F553FBD" w14:textId="5C6ABFC2" w:rsidR="00C4631C" w:rsidRPr="0025029A" w:rsidRDefault="00C4631C">
            <w:pPr>
              <w:pStyle w:val="Right-alignedtex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29A">
              <w:rPr>
                <w:rFonts w:ascii="Times New Roman" w:hAnsi="Times New Roman"/>
                <w:noProof/>
                <w:sz w:val="24"/>
                <w:szCs w:val="24"/>
                <w:lang w:bidi="en-GB"/>
              </w:rPr>
              <w:t xml:space="preserve">Date: </w:t>
            </w:r>
            <w:r w:rsidR="00750E8B">
              <w:rPr>
                <w:rFonts w:ascii="Times New Roman" w:hAnsi="Times New Roman"/>
                <w:noProof/>
                <w:sz w:val="24"/>
                <w:szCs w:val="24"/>
                <w:lang w:bidi="en-GB"/>
              </w:rPr>
              <w:t>??</w:t>
            </w:r>
            <w:r w:rsidR="001F524C">
              <w:rPr>
                <w:rFonts w:ascii="Times New Roman" w:hAnsi="Times New Roman"/>
                <w:noProof/>
                <w:sz w:val="24"/>
                <w:szCs w:val="24"/>
                <w:lang w:bidi="en-GB"/>
              </w:rPr>
              <w:t>/</w:t>
            </w:r>
            <w:r w:rsidR="00750E8B">
              <w:rPr>
                <w:rFonts w:ascii="Times New Roman" w:hAnsi="Times New Roman"/>
                <w:noProof/>
                <w:sz w:val="24"/>
                <w:szCs w:val="24"/>
                <w:lang w:bidi="en-GB"/>
              </w:rPr>
              <w:t>?</w:t>
            </w:r>
            <w:r w:rsidR="00F23E7A">
              <w:rPr>
                <w:rFonts w:ascii="Times New Roman" w:hAnsi="Times New Roman"/>
                <w:noProof/>
                <w:sz w:val="24"/>
                <w:szCs w:val="24"/>
                <w:lang w:bidi="en-GB"/>
              </w:rPr>
              <w:t>?</w:t>
            </w:r>
            <w:r w:rsidR="001F524C">
              <w:rPr>
                <w:rFonts w:ascii="Times New Roman" w:hAnsi="Times New Roman"/>
                <w:noProof/>
                <w:sz w:val="24"/>
                <w:szCs w:val="24"/>
                <w:lang w:bidi="en-GB"/>
              </w:rPr>
              <w:t>/</w:t>
            </w:r>
            <w:r w:rsidR="00F23E7A">
              <w:rPr>
                <w:rFonts w:ascii="Times New Roman" w:hAnsi="Times New Roman"/>
                <w:noProof/>
                <w:sz w:val="24"/>
                <w:szCs w:val="24"/>
                <w:lang w:bidi="en-GB"/>
              </w:rPr>
              <w:t>????</w:t>
            </w:r>
          </w:p>
          <w:p w14:paraId="147B1A84" w14:textId="233EC3E4" w:rsidR="00C4631C" w:rsidRPr="00687CA9" w:rsidRDefault="00C4631C" w:rsidP="00FF35D4">
            <w:pPr>
              <w:pStyle w:val="Right-alignedtext"/>
              <w:rPr>
                <w:rFonts w:ascii="Times New Roman" w:hAnsi="Times New Roman"/>
                <w:b/>
                <w:bCs/>
                <w:noProof/>
                <w:sz w:val="32"/>
                <w:szCs w:val="32"/>
              </w:rPr>
            </w:pPr>
            <w:r w:rsidRPr="00687CA9">
              <w:rPr>
                <w:rFonts w:ascii="Times New Roman" w:hAnsi="Times New Roman"/>
                <w:b/>
                <w:bCs/>
                <w:noProof/>
                <w:sz w:val="32"/>
                <w:szCs w:val="32"/>
                <w:lang w:bidi="en-GB"/>
              </w:rPr>
              <w:t xml:space="preserve">INVOICE # </w:t>
            </w:r>
            <w:r w:rsidR="004D4ED9">
              <w:rPr>
                <w:rFonts w:ascii="Times New Roman" w:hAnsi="Times New Roman"/>
                <w:b/>
                <w:bCs/>
                <w:noProof/>
                <w:sz w:val="32"/>
                <w:szCs w:val="32"/>
                <w:lang w:bidi="en-GB"/>
              </w:rPr>
              <w:t>HUTD</w:t>
            </w:r>
            <w:r w:rsidR="005A18B9">
              <w:rPr>
                <w:rFonts w:ascii="Times New Roman" w:hAnsi="Times New Roman"/>
                <w:b/>
                <w:bCs/>
                <w:noProof/>
                <w:sz w:val="32"/>
                <w:szCs w:val="32"/>
              </w:rPr>
              <w:t>?</w:t>
            </w:r>
            <w:r w:rsidR="00B7413E">
              <w:rPr>
                <w:rFonts w:ascii="Times New Roman" w:hAnsi="Times New Roman"/>
                <w:b/>
                <w:bCs/>
                <w:noProof/>
                <w:sz w:val="32"/>
                <w:szCs w:val="32"/>
              </w:rPr>
              <w:t>AP</w:t>
            </w:r>
          </w:p>
        </w:tc>
      </w:tr>
      <w:tr w:rsidR="00767D7F" w:rsidRPr="0025029A" w14:paraId="211F5010" w14:textId="77777777" w:rsidTr="00DF32B2">
        <w:trPr>
          <w:trHeight w:val="1825"/>
        </w:trPr>
        <w:tc>
          <w:tcPr>
            <w:tcW w:w="6469" w:type="dxa"/>
          </w:tcPr>
          <w:p w14:paraId="27D4064E" w14:textId="77777777" w:rsidR="00767D7F" w:rsidRPr="004B248A" w:rsidRDefault="00767D7F">
            <w:pPr>
              <w:rPr>
                <w:noProof/>
              </w:rPr>
            </w:pPr>
          </w:p>
        </w:tc>
        <w:tc>
          <w:tcPr>
            <w:tcW w:w="581" w:type="dxa"/>
          </w:tcPr>
          <w:p w14:paraId="0C0296E9" w14:textId="77777777" w:rsidR="00767D7F" w:rsidRPr="00687CA9" w:rsidRDefault="00161833">
            <w:pPr>
              <w:rPr>
                <w:rFonts w:ascii="Times New Roman" w:hAnsi="Times New Roman"/>
                <w:b/>
                <w:bCs/>
                <w:noProof/>
                <w:sz w:val="32"/>
                <w:szCs w:val="32"/>
              </w:rPr>
            </w:pPr>
            <w:r w:rsidRPr="00687CA9">
              <w:rPr>
                <w:rFonts w:ascii="Times New Roman" w:hAnsi="Times New Roman"/>
                <w:b/>
                <w:bCs/>
                <w:noProof/>
                <w:sz w:val="32"/>
                <w:szCs w:val="32"/>
                <w:lang w:bidi="en-GB"/>
              </w:rPr>
              <w:t>To</w:t>
            </w:r>
          </w:p>
        </w:tc>
        <w:tc>
          <w:tcPr>
            <w:tcW w:w="3030" w:type="dxa"/>
          </w:tcPr>
          <w:p w14:paraId="5A642170" w14:textId="0096127A" w:rsidR="00767D7F" w:rsidRPr="0025029A" w:rsidRDefault="00F23E7A">
            <w:pPr>
              <w:pStyle w:val="Right-alignedtex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??????????????????</w:t>
            </w:r>
          </w:p>
          <w:p w14:paraId="4E63B9C0" w14:textId="54494638" w:rsidR="00767D7F" w:rsidRPr="0025029A" w:rsidRDefault="00F23E7A">
            <w:pPr>
              <w:pStyle w:val="Right-alignedtex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??????????????</w:t>
            </w:r>
            <w:r w:rsidR="0097391D">
              <w:rPr>
                <w:rFonts w:ascii="Times New Roman" w:hAnsi="Times New Roman"/>
                <w:noProof/>
                <w:sz w:val="24"/>
                <w:szCs w:val="24"/>
              </w:rPr>
              <w:t>,</w:t>
            </w:r>
          </w:p>
          <w:p w14:paraId="6CD718CD" w14:textId="3F4D9113" w:rsidR="00CF3BB3" w:rsidRDefault="00F23E7A" w:rsidP="007064F1">
            <w:pPr>
              <w:pStyle w:val="Right-alignedtex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?????????????</w:t>
            </w:r>
            <w:r w:rsidR="0097391D">
              <w:rPr>
                <w:rFonts w:ascii="Times New Roman" w:hAnsi="Times New Roman"/>
                <w:noProof/>
                <w:sz w:val="24"/>
                <w:szCs w:val="24"/>
              </w:rPr>
              <w:t>,</w:t>
            </w:r>
            <w:r w:rsidR="00A67523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</w:p>
          <w:p w14:paraId="62D9E273" w14:textId="20C3ACAF" w:rsidR="00767D7F" w:rsidRPr="0025029A" w:rsidRDefault="005A18B9">
            <w:pPr>
              <w:pStyle w:val="Right-alignedtex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???????? </w:t>
            </w:r>
            <w:r w:rsidR="00F97E4C">
              <w:rPr>
                <w:rFonts w:ascii="Times New Roman" w:hAnsi="Times New Roman"/>
                <w:noProof/>
                <w:sz w:val="24"/>
                <w:szCs w:val="24"/>
              </w:rPr>
              <w:t>EX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?</w:t>
            </w:r>
            <w:r w:rsidR="00F97E4C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???</w:t>
            </w:r>
          </w:p>
          <w:p w14:paraId="5BD13E9A" w14:textId="0E5D9DEF" w:rsidR="00767D7F" w:rsidRPr="0025029A" w:rsidRDefault="00CF3BB3">
            <w:pPr>
              <w:pStyle w:val="Right-alignedtex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Tel. </w:t>
            </w:r>
            <w:r w:rsidR="00750E8B">
              <w:rPr>
                <w:rFonts w:ascii="Times New Roman" w:hAnsi="Times New Roman"/>
                <w:noProof/>
                <w:sz w:val="24"/>
                <w:szCs w:val="24"/>
              </w:rPr>
              <w:t>??????????</w:t>
            </w:r>
          </w:p>
          <w:p w14:paraId="055B7836" w14:textId="09582041" w:rsidR="00767D7F" w:rsidRPr="0025029A" w:rsidRDefault="00161833" w:rsidP="00FF35D4">
            <w:pPr>
              <w:pStyle w:val="Right-alignedtex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29A">
              <w:rPr>
                <w:rFonts w:ascii="Times New Roman" w:hAnsi="Times New Roman"/>
                <w:noProof/>
                <w:sz w:val="24"/>
                <w:szCs w:val="24"/>
                <w:lang w:bidi="en-GB"/>
              </w:rPr>
              <w:t>Customer ID</w:t>
            </w:r>
            <w:r w:rsidR="00A411EA">
              <w:rPr>
                <w:rFonts w:ascii="Times New Roman" w:hAnsi="Times New Roman"/>
                <w:noProof/>
                <w:sz w:val="24"/>
                <w:szCs w:val="24"/>
                <w:lang w:bidi="en-GB"/>
              </w:rPr>
              <w:t>:</w:t>
            </w:r>
            <w:r w:rsidRPr="0025029A">
              <w:rPr>
                <w:rFonts w:ascii="Times New Roman" w:hAnsi="Times New Roman"/>
                <w:noProof/>
                <w:sz w:val="24"/>
                <w:szCs w:val="24"/>
                <w:lang w:bidi="en-GB"/>
              </w:rPr>
              <w:t xml:space="preserve"> </w:t>
            </w:r>
            <w:r w:rsidR="00A411EA">
              <w:rPr>
                <w:rFonts w:ascii="Times New Roman" w:hAnsi="Times New Roman"/>
                <w:noProof/>
                <w:sz w:val="24"/>
                <w:szCs w:val="24"/>
              </w:rPr>
              <w:t xml:space="preserve">FAO </w:t>
            </w:r>
            <w:r w:rsidR="00176D41">
              <w:rPr>
                <w:rFonts w:ascii="Times New Roman" w:hAnsi="Times New Roman"/>
                <w:noProof/>
                <w:sz w:val="24"/>
                <w:szCs w:val="24"/>
              </w:rPr>
              <w:t>??????</w:t>
            </w:r>
          </w:p>
        </w:tc>
      </w:tr>
    </w:tbl>
    <w:tbl>
      <w:tblPr>
        <w:tblStyle w:val="GridTable1Light-Accent5"/>
        <w:tblW w:w="5000" w:type="pct"/>
        <w:tblCellMar>
          <w:top w:w="43" w:type="dxa"/>
          <w:left w:w="115" w:type="dxa"/>
          <w:bottom w:w="43" w:type="dxa"/>
          <w:right w:w="115" w:type="dxa"/>
        </w:tblCellMar>
        <w:tblLook w:val="0020" w:firstRow="1" w:lastRow="0" w:firstColumn="0" w:lastColumn="0" w:noHBand="0" w:noVBand="0"/>
        <w:tblDescription w:val="Layout table"/>
      </w:tblPr>
      <w:tblGrid>
        <w:gridCol w:w="3203"/>
        <w:gridCol w:w="3460"/>
        <w:gridCol w:w="1134"/>
        <w:gridCol w:w="1949"/>
      </w:tblGrid>
      <w:tr w:rsidR="00332E89" w:rsidRPr="004B248A" w14:paraId="3109FB7D" w14:textId="77777777" w:rsidTr="00332E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3203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tcMar>
              <w:top w:w="403" w:type="dxa"/>
            </w:tcMar>
          </w:tcPr>
          <w:p w14:paraId="069ACB30" w14:textId="77777777" w:rsidR="00767D7F" w:rsidRDefault="00647F87" w:rsidP="00954F2F">
            <w:pPr>
              <w:pStyle w:val="Heading1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Club Officer</w:t>
            </w:r>
          </w:p>
          <w:p w14:paraId="494F423D" w14:textId="550CBB64" w:rsidR="002127D1" w:rsidRPr="002127D1" w:rsidRDefault="002127D1" w:rsidP="002127D1">
            <w:pPr>
              <w:jc w:val="center"/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tcMar>
              <w:top w:w="403" w:type="dxa"/>
            </w:tcMar>
          </w:tcPr>
          <w:p w14:paraId="00AD027E" w14:textId="356BBDC3" w:rsidR="00767D7F" w:rsidRPr="00617052" w:rsidRDefault="003D3BD1" w:rsidP="00954F2F">
            <w:pPr>
              <w:pStyle w:val="Heading1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17052">
              <w:rPr>
                <w:rFonts w:ascii="Times New Roman" w:hAnsi="Times New Roman" w:cs="Times New Roman"/>
                <w:noProof/>
                <w:sz w:val="24"/>
                <w:szCs w:val="24"/>
              </w:rPr>
              <w:t>Reference</w:t>
            </w:r>
          </w:p>
        </w:tc>
        <w:sdt>
          <w:sdtPr>
            <w:rPr>
              <w:noProof/>
            </w:rPr>
            <w:id w:val="-713964722"/>
            <w:placeholder>
              <w:docPart w:val="7F4D9EF6C6B04F9A876932D08D03997F"/>
            </w:placeholder>
            <w:temporary/>
            <w:showingPlcHdr/>
            <w15:appearance w15:val="hidden"/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6A6A6" w:themeColor="background1" w:themeShade="A6"/>
                  <w:right w:val="nil"/>
                </w:tcBorders>
                <w:tcMar>
                  <w:top w:w="403" w:type="dxa"/>
                </w:tcMar>
              </w:tcPr>
              <w:p w14:paraId="08455792" w14:textId="77777777" w:rsidR="00767D7F" w:rsidRPr="004B248A" w:rsidRDefault="00335034" w:rsidP="00954F2F">
                <w:pPr>
                  <w:pStyle w:val="Heading1"/>
                  <w:jc w:val="center"/>
                  <w:rPr>
                    <w:noProof/>
                  </w:rPr>
                </w:pPr>
                <w:r w:rsidRPr="00872357">
                  <w:rPr>
                    <w:rFonts w:ascii="Times New Roman" w:hAnsi="Times New Roman" w:cs="Times New Roman"/>
                    <w:noProof/>
                    <w:sz w:val="24"/>
                    <w:szCs w:val="24"/>
                    <w:lang w:bidi="en-GB"/>
                  </w:rPr>
                  <w:t>Payment Terms</w:t>
                </w:r>
              </w:p>
            </w:tc>
          </w:sdtContent>
        </w:sdt>
        <w:sdt>
          <w:sdtPr>
            <w:rPr>
              <w:noProof/>
            </w:rPr>
            <w:id w:val="328103095"/>
            <w:placeholder>
              <w:docPart w:val="AD29683BA50048068CD65441568CB50C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9" w:type="dxa"/>
                <w:tcBorders>
                  <w:top w:val="nil"/>
                  <w:left w:val="nil"/>
                  <w:bottom w:val="single" w:sz="4" w:space="0" w:color="A6A6A6" w:themeColor="background1" w:themeShade="A6"/>
                  <w:right w:val="nil"/>
                </w:tcBorders>
                <w:tcMar>
                  <w:top w:w="403" w:type="dxa"/>
                </w:tcMar>
              </w:tcPr>
              <w:p w14:paraId="673D2D91" w14:textId="77777777" w:rsidR="00767D7F" w:rsidRPr="004B248A" w:rsidRDefault="00335034" w:rsidP="00954F2F">
                <w:pPr>
                  <w:pStyle w:val="Heading1"/>
                  <w:jc w:val="center"/>
                  <w:rPr>
                    <w:noProof/>
                  </w:rPr>
                </w:pPr>
                <w:r w:rsidRPr="00872357">
                  <w:rPr>
                    <w:rFonts w:ascii="Times New Roman" w:hAnsi="Times New Roman" w:cs="Times New Roman"/>
                    <w:noProof/>
                    <w:sz w:val="24"/>
                    <w:szCs w:val="24"/>
                    <w:lang w:bidi="en-GB"/>
                  </w:rPr>
                  <w:t>Due Date</w:t>
                </w:r>
              </w:p>
            </w:tc>
          </w:sdtContent>
        </w:sdt>
      </w:tr>
      <w:tr w:rsidR="00332E89" w:rsidRPr="004B248A" w14:paraId="3CE11AA6" w14:textId="77777777" w:rsidTr="00332E89">
        <w:trPr>
          <w:trHeight w:val="288"/>
        </w:trPr>
        <w:tc>
          <w:tcPr>
            <w:tcW w:w="320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01CA77" w14:textId="20FCE558" w:rsidR="00767D7F" w:rsidRPr="00F3738D" w:rsidRDefault="00F3738D" w:rsidP="00954F2F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3738D">
              <w:rPr>
                <w:rFonts w:ascii="Times New Roman" w:hAnsi="Times New Roman"/>
                <w:noProof/>
                <w:sz w:val="24"/>
                <w:szCs w:val="24"/>
              </w:rPr>
              <w:t>A.Parker</w:t>
            </w:r>
            <w:r w:rsidR="0014429E">
              <w:rPr>
                <w:rFonts w:ascii="Times New Roman" w:hAnsi="Times New Roman"/>
                <w:noProof/>
                <w:sz w:val="24"/>
                <w:szCs w:val="24"/>
              </w:rPr>
              <w:t>,</w:t>
            </w:r>
            <w:r w:rsidR="00D4024B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332E89">
              <w:rPr>
                <w:rFonts w:ascii="Times New Roman" w:hAnsi="Times New Roman"/>
                <w:noProof/>
                <w:sz w:val="24"/>
                <w:szCs w:val="24"/>
              </w:rPr>
              <w:t>Secretary</w:t>
            </w:r>
          </w:p>
        </w:tc>
        <w:tc>
          <w:tcPr>
            <w:tcW w:w="34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C13230" w14:textId="0B0E36FE" w:rsidR="00767D7F" w:rsidRPr="00F3738D" w:rsidRDefault="003B25A0" w:rsidP="00954F2F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3738D">
              <w:rPr>
                <w:rFonts w:ascii="Times New Roman" w:hAnsi="Times New Roman"/>
                <w:noProof/>
                <w:sz w:val="24"/>
                <w:szCs w:val="24"/>
              </w:rPr>
              <w:t xml:space="preserve">CLUB/TEAM </w:t>
            </w:r>
            <w:r w:rsidR="00234735" w:rsidRPr="00F3738D">
              <w:rPr>
                <w:rFonts w:ascii="Times New Roman" w:hAnsi="Times New Roman"/>
                <w:noProof/>
                <w:sz w:val="24"/>
                <w:szCs w:val="24"/>
              </w:rPr>
              <w:t>S</w:t>
            </w:r>
            <w:r w:rsidRPr="00F3738D">
              <w:rPr>
                <w:rFonts w:ascii="Times New Roman" w:hAnsi="Times New Roman"/>
                <w:noProof/>
                <w:sz w:val="24"/>
                <w:szCs w:val="24"/>
              </w:rPr>
              <w:t>PONSORSHIP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AF380C" w14:textId="14B59588" w:rsidR="00767D7F" w:rsidRPr="00234735" w:rsidRDefault="00234735" w:rsidP="00954F2F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4735">
              <w:rPr>
                <w:rFonts w:ascii="Times New Roman" w:hAnsi="Times New Roman"/>
                <w:noProof/>
                <w:sz w:val="24"/>
                <w:szCs w:val="24"/>
              </w:rPr>
              <w:t>TBC</w:t>
            </w:r>
          </w:p>
        </w:tc>
        <w:tc>
          <w:tcPr>
            <w:tcW w:w="19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0611AF" w14:textId="05478A9F" w:rsidR="00767D7F" w:rsidRPr="00DC696C" w:rsidRDefault="00DC696C" w:rsidP="00954F2F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C696C">
              <w:rPr>
                <w:rFonts w:ascii="Times New Roman" w:hAnsi="Times New Roman"/>
                <w:noProof/>
                <w:sz w:val="24"/>
                <w:szCs w:val="24"/>
              </w:rPr>
              <w:t>TBA</w:t>
            </w:r>
          </w:p>
        </w:tc>
      </w:tr>
    </w:tbl>
    <w:tbl>
      <w:tblPr>
        <w:tblStyle w:val="TableGridLight"/>
        <w:tblW w:w="5000" w:type="pct"/>
        <w:tblLook w:val="0020" w:firstRow="1" w:lastRow="0" w:firstColumn="0" w:lastColumn="0" w:noHBand="0" w:noVBand="0"/>
        <w:tblDescription w:val="Layout table"/>
      </w:tblPr>
      <w:tblGrid>
        <w:gridCol w:w="590"/>
        <w:gridCol w:w="6214"/>
        <w:gridCol w:w="1567"/>
        <w:gridCol w:w="1375"/>
      </w:tblGrid>
      <w:tr w:rsidR="00BA432D" w:rsidRPr="004B248A" w14:paraId="4DEAB64A" w14:textId="77777777" w:rsidTr="008F2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sdt>
          <w:sdtPr>
            <w:rPr>
              <w:rFonts w:ascii="Times New Roman" w:hAnsi="Times New Roman" w:cs="Times New Roman"/>
              <w:noProof/>
              <w:sz w:val="24"/>
              <w:szCs w:val="24"/>
            </w:rPr>
            <w:id w:val="1845827575"/>
            <w:placeholder>
              <w:docPart w:val="5F032AFB02824F678C00071B84903FB8"/>
            </w:placeholder>
            <w:temporary/>
            <w:showingPlcHdr/>
            <w15:appearance w15:val="hidden"/>
          </w:sdtPr>
          <w:sdtEndPr/>
          <w:sdtContent>
            <w:tc>
              <w:tcPr>
                <w:tcW w:w="590" w:type="dxa"/>
                <w:tcMar>
                  <w:top w:w="259" w:type="dxa"/>
                </w:tcMar>
              </w:tcPr>
              <w:p w14:paraId="22C8355D" w14:textId="77777777" w:rsidR="00767D7F" w:rsidRPr="00A411EA" w:rsidRDefault="00335034" w:rsidP="00954F2F">
                <w:pPr>
                  <w:pStyle w:val="Heading1"/>
                  <w:jc w:val="center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 w:rsidRPr="00A411EA">
                  <w:rPr>
                    <w:rFonts w:ascii="Times New Roman" w:hAnsi="Times New Roman" w:cs="Times New Roman"/>
                    <w:noProof/>
                    <w:sz w:val="24"/>
                    <w:szCs w:val="24"/>
                    <w:lang w:bidi="en-GB"/>
                  </w:rPr>
                  <w:t>Qty</w:t>
                </w:r>
              </w:p>
            </w:tc>
          </w:sdtContent>
        </w:sdt>
        <w:sdt>
          <w:sdtPr>
            <w:rPr>
              <w:noProof/>
            </w:rPr>
            <w:id w:val="-527406679"/>
            <w:placeholder>
              <w:docPart w:val="1788B994025C4B12A4B44197A7610177"/>
            </w:placeholder>
            <w:temporary/>
            <w:showingPlcHdr/>
            <w15:appearance w15:val="hidden"/>
          </w:sdtPr>
          <w:sdtEndPr/>
          <w:sdtContent>
            <w:tc>
              <w:tcPr>
                <w:tcW w:w="6214" w:type="dxa"/>
                <w:tcMar>
                  <w:top w:w="259" w:type="dxa"/>
                </w:tcMar>
              </w:tcPr>
              <w:p w14:paraId="75B3E934" w14:textId="77777777" w:rsidR="00767D7F" w:rsidRPr="004B248A" w:rsidRDefault="00335034" w:rsidP="00954F2F">
                <w:pPr>
                  <w:pStyle w:val="Heading1"/>
                  <w:jc w:val="center"/>
                  <w:rPr>
                    <w:noProof/>
                  </w:rPr>
                </w:pPr>
                <w:r w:rsidRPr="00A411EA">
                  <w:rPr>
                    <w:rFonts w:ascii="Times New Roman" w:hAnsi="Times New Roman" w:cs="Times New Roman"/>
                    <w:noProof/>
                    <w:sz w:val="24"/>
                    <w:szCs w:val="24"/>
                    <w:lang w:bidi="en-GB"/>
                  </w:rPr>
                  <w:t>Description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noProof/>
              <w:sz w:val="24"/>
              <w:szCs w:val="24"/>
            </w:rPr>
            <w:id w:val="-1778630587"/>
            <w:placeholder>
              <w:docPart w:val="5A235570B8F4448180012426A4C2896B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67" w:type="dxa"/>
                <w:tcMar>
                  <w:top w:w="259" w:type="dxa"/>
                </w:tcMar>
              </w:tcPr>
              <w:p w14:paraId="1206677B" w14:textId="77777777" w:rsidR="00767D7F" w:rsidRPr="00A411EA" w:rsidRDefault="00335034" w:rsidP="00954F2F">
                <w:pPr>
                  <w:pStyle w:val="Heading1"/>
                  <w:jc w:val="center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 w:rsidRPr="00A411EA">
                  <w:rPr>
                    <w:rFonts w:ascii="Times New Roman" w:hAnsi="Times New Roman" w:cs="Times New Roman"/>
                    <w:noProof/>
                    <w:sz w:val="24"/>
                    <w:szCs w:val="24"/>
                    <w:lang w:bidi="en-GB"/>
                  </w:rPr>
                  <w:t>Unit Price</w:t>
                </w:r>
              </w:p>
            </w:tc>
          </w:sdtContent>
        </w:sdt>
        <w:sdt>
          <w:sdtPr>
            <w:rPr>
              <w:noProof/>
            </w:rPr>
            <w:id w:val="-1802063808"/>
            <w:placeholder>
              <w:docPart w:val="3E15B92A3146473F969899EB6B966D62"/>
            </w:placeholder>
            <w:temporary/>
            <w:showingPlcHdr/>
            <w15:appearance w15:val="hidden"/>
          </w:sdtPr>
          <w:sdtEndPr/>
          <w:sdtContent>
            <w:tc>
              <w:tcPr>
                <w:tcW w:w="1375" w:type="dxa"/>
                <w:tcMar>
                  <w:top w:w="259" w:type="dxa"/>
                </w:tcMar>
              </w:tcPr>
              <w:p w14:paraId="1ABC8944" w14:textId="77777777" w:rsidR="00767D7F" w:rsidRPr="004B248A" w:rsidRDefault="00335034" w:rsidP="00954F2F">
                <w:pPr>
                  <w:pStyle w:val="Heading1"/>
                  <w:jc w:val="center"/>
                  <w:rPr>
                    <w:noProof/>
                  </w:rPr>
                </w:pPr>
                <w:r w:rsidRPr="00A411EA">
                  <w:rPr>
                    <w:rFonts w:ascii="Times New Roman" w:hAnsi="Times New Roman" w:cs="Times New Roman"/>
                    <w:noProof/>
                    <w:sz w:val="24"/>
                    <w:szCs w:val="24"/>
                    <w:lang w:bidi="en-GB"/>
                  </w:rPr>
                  <w:t>Line Total</w:t>
                </w:r>
              </w:p>
            </w:tc>
          </w:sdtContent>
        </w:sdt>
      </w:tr>
      <w:tr w:rsidR="00BA432D" w:rsidRPr="004B248A" w14:paraId="7D041937" w14:textId="77777777" w:rsidTr="008F27EC">
        <w:trPr>
          <w:trHeight w:val="288"/>
        </w:trPr>
        <w:tc>
          <w:tcPr>
            <w:tcW w:w="590" w:type="dxa"/>
          </w:tcPr>
          <w:p w14:paraId="406024C0" w14:textId="214A3937" w:rsidR="00767D7F" w:rsidRPr="001E6A56" w:rsidRDefault="00B8402D" w:rsidP="00BE3090">
            <w:pPr>
              <w:jc w:val="center"/>
              <w:rPr>
                <w:rFonts w:ascii="Times New Roman" w:hAnsi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1</w:t>
            </w:r>
          </w:p>
        </w:tc>
        <w:tc>
          <w:tcPr>
            <w:tcW w:w="6214" w:type="dxa"/>
          </w:tcPr>
          <w:p w14:paraId="436EBADB" w14:textId="3762358C" w:rsidR="00767D7F" w:rsidRPr="001E6A56" w:rsidRDefault="00BB3E10">
            <w:pPr>
              <w:rPr>
                <w:rFonts w:ascii="Times New Roman" w:hAnsi="Times New Roman"/>
                <w:b/>
                <w:bCs/>
                <w:noProof/>
              </w:rPr>
            </w:pPr>
            <w:r w:rsidRPr="001E6A56">
              <w:rPr>
                <w:rFonts w:ascii="Times New Roman" w:hAnsi="Times New Roman"/>
                <w:b/>
                <w:bCs/>
                <w:noProof/>
              </w:rPr>
              <w:t>SPONSORSHIP</w:t>
            </w:r>
            <w:r w:rsidR="005154EE" w:rsidRPr="001E6A56">
              <w:rPr>
                <w:rFonts w:ascii="Times New Roman" w:hAnsi="Times New Roman"/>
                <w:b/>
                <w:bCs/>
                <w:noProof/>
              </w:rPr>
              <w:t xml:space="preserve"> – </w:t>
            </w:r>
            <w:r w:rsidR="008906F1">
              <w:rPr>
                <w:rFonts w:ascii="Times New Roman" w:hAnsi="Times New Roman"/>
                <w:b/>
                <w:bCs/>
                <w:noProof/>
              </w:rPr>
              <w:t xml:space="preserve">ADULT </w:t>
            </w:r>
            <w:r w:rsidR="005154EE" w:rsidRPr="001E6A56">
              <w:rPr>
                <w:rFonts w:ascii="Times New Roman" w:hAnsi="Times New Roman"/>
                <w:b/>
                <w:bCs/>
                <w:noProof/>
              </w:rPr>
              <w:t>KIT</w:t>
            </w:r>
            <w:r w:rsidR="00E93CB3">
              <w:rPr>
                <w:rFonts w:ascii="Times New Roman" w:hAnsi="Times New Roman"/>
                <w:b/>
                <w:bCs/>
                <w:noProof/>
              </w:rPr>
              <w:t xml:space="preserve"> </w:t>
            </w:r>
            <w:r w:rsidR="005154EE" w:rsidRPr="001E6A56">
              <w:rPr>
                <w:rFonts w:ascii="Times New Roman" w:hAnsi="Times New Roman"/>
                <w:b/>
                <w:bCs/>
                <w:noProof/>
              </w:rPr>
              <w:t>SUPPLY</w:t>
            </w:r>
            <w:r w:rsidR="00696848">
              <w:rPr>
                <w:rFonts w:ascii="Times New Roman" w:hAnsi="Times New Roman"/>
                <w:b/>
                <w:bCs/>
                <w:noProof/>
              </w:rPr>
              <w:t xml:space="preserve"> </w:t>
            </w:r>
            <w:r w:rsidR="009C4C4B">
              <w:rPr>
                <w:rFonts w:ascii="Times New Roman" w:hAnsi="Times New Roman"/>
                <w:b/>
                <w:bCs/>
                <w:noProof/>
              </w:rPr>
              <w:t xml:space="preserve">FOR </w:t>
            </w:r>
            <w:r w:rsidR="00696848">
              <w:rPr>
                <w:rFonts w:ascii="Times New Roman" w:hAnsi="Times New Roman"/>
                <w:b/>
                <w:bCs/>
                <w:noProof/>
              </w:rPr>
              <w:t>CLUB/TEAM</w:t>
            </w:r>
          </w:p>
        </w:tc>
        <w:tc>
          <w:tcPr>
            <w:tcW w:w="1567" w:type="dxa"/>
            <w:tcMar>
              <w:left w:w="216" w:type="dxa"/>
              <w:right w:w="216" w:type="dxa"/>
            </w:tcMar>
          </w:tcPr>
          <w:p w14:paraId="0A034CFC" w14:textId="2180AD61" w:rsidR="00767D7F" w:rsidRPr="001E6A56" w:rsidRDefault="00767D7F" w:rsidP="00167427">
            <w:pPr>
              <w:pStyle w:val="Right-alignedtext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375" w:type="dxa"/>
            <w:tcMar>
              <w:left w:w="216" w:type="dxa"/>
              <w:right w:w="216" w:type="dxa"/>
            </w:tcMar>
          </w:tcPr>
          <w:p w14:paraId="3BAD28D4" w14:textId="444F3A43" w:rsidR="00767D7F" w:rsidRPr="001C70FE" w:rsidRDefault="007A0BCE" w:rsidP="00167427">
            <w:pPr>
              <w:pStyle w:val="Right-alignedtext"/>
              <w:jc w:val="center"/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£</w:t>
            </w:r>
            <w:r w:rsidR="005A18B9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00.00</w:t>
            </w:r>
          </w:p>
        </w:tc>
      </w:tr>
      <w:tr w:rsidR="00BA432D" w:rsidRPr="004B248A" w14:paraId="31E8F099" w14:textId="77777777" w:rsidTr="008F27EC">
        <w:trPr>
          <w:trHeight w:val="288"/>
        </w:trPr>
        <w:tc>
          <w:tcPr>
            <w:tcW w:w="590" w:type="dxa"/>
          </w:tcPr>
          <w:p w14:paraId="214848C5" w14:textId="77777777" w:rsidR="00767D7F" w:rsidRPr="004B248A" w:rsidRDefault="00767D7F">
            <w:pPr>
              <w:rPr>
                <w:noProof/>
              </w:rPr>
            </w:pPr>
          </w:p>
        </w:tc>
        <w:tc>
          <w:tcPr>
            <w:tcW w:w="6214" w:type="dxa"/>
          </w:tcPr>
          <w:p w14:paraId="6D1C75B8" w14:textId="77777777" w:rsidR="00767D7F" w:rsidRPr="004B248A" w:rsidRDefault="00767D7F">
            <w:pPr>
              <w:rPr>
                <w:noProof/>
              </w:rPr>
            </w:pPr>
          </w:p>
        </w:tc>
        <w:tc>
          <w:tcPr>
            <w:tcW w:w="1567" w:type="dxa"/>
            <w:tcMar>
              <w:left w:w="216" w:type="dxa"/>
              <w:right w:w="216" w:type="dxa"/>
            </w:tcMar>
          </w:tcPr>
          <w:p w14:paraId="77DD10F9" w14:textId="77777777" w:rsidR="00767D7F" w:rsidRPr="004B248A" w:rsidRDefault="00767D7F">
            <w:pPr>
              <w:pStyle w:val="Right-alignedtext"/>
              <w:rPr>
                <w:noProof/>
              </w:rPr>
            </w:pPr>
          </w:p>
        </w:tc>
        <w:tc>
          <w:tcPr>
            <w:tcW w:w="1375" w:type="dxa"/>
            <w:tcMar>
              <w:left w:w="216" w:type="dxa"/>
              <w:right w:w="216" w:type="dxa"/>
            </w:tcMar>
          </w:tcPr>
          <w:p w14:paraId="76E1077B" w14:textId="77777777" w:rsidR="00767D7F" w:rsidRPr="004B248A" w:rsidRDefault="00767D7F">
            <w:pPr>
              <w:pStyle w:val="Right-alignedtext"/>
              <w:rPr>
                <w:noProof/>
              </w:rPr>
            </w:pPr>
          </w:p>
        </w:tc>
      </w:tr>
      <w:tr w:rsidR="00BA432D" w:rsidRPr="004B248A" w14:paraId="19F34F00" w14:textId="77777777" w:rsidTr="008F27EC">
        <w:trPr>
          <w:trHeight w:val="288"/>
        </w:trPr>
        <w:tc>
          <w:tcPr>
            <w:tcW w:w="590" w:type="dxa"/>
          </w:tcPr>
          <w:p w14:paraId="5062DB3F" w14:textId="77777777" w:rsidR="00767D7F" w:rsidRPr="004B248A" w:rsidRDefault="00767D7F">
            <w:pPr>
              <w:rPr>
                <w:noProof/>
              </w:rPr>
            </w:pPr>
          </w:p>
        </w:tc>
        <w:tc>
          <w:tcPr>
            <w:tcW w:w="6214" w:type="dxa"/>
          </w:tcPr>
          <w:p w14:paraId="7B81EC88" w14:textId="77777777" w:rsidR="00767D7F" w:rsidRPr="004B248A" w:rsidRDefault="00767D7F">
            <w:pPr>
              <w:rPr>
                <w:noProof/>
              </w:rPr>
            </w:pPr>
          </w:p>
        </w:tc>
        <w:tc>
          <w:tcPr>
            <w:tcW w:w="1567" w:type="dxa"/>
            <w:tcMar>
              <w:left w:w="216" w:type="dxa"/>
              <w:right w:w="216" w:type="dxa"/>
            </w:tcMar>
          </w:tcPr>
          <w:p w14:paraId="425C05C8" w14:textId="77777777" w:rsidR="00767D7F" w:rsidRPr="004B248A" w:rsidRDefault="00767D7F">
            <w:pPr>
              <w:pStyle w:val="Right-alignedtext"/>
              <w:rPr>
                <w:noProof/>
              </w:rPr>
            </w:pPr>
          </w:p>
        </w:tc>
        <w:tc>
          <w:tcPr>
            <w:tcW w:w="1375" w:type="dxa"/>
            <w:tcMar>
              <w:left w:w="216" w:type="dxa"/>
              <w:right w:w="216" w:type="dxa"/>
            </w:tcMar>
          </w:tcPr>
          <w:p w14:paraId="5F56A48B" w14:textId="77777777" w:rsidR="00767D7F" w:rsidRPr="004B248A" w:rsidRDefault="00767D7F">
            <w:pPr>
              <w:pStyle w:val="Right-alignedtext"/>
              <w:rPr>
                <w:noProof/>
              </w:rPr>
            </w:pPr>
          </w:p>
        </w:tc>
      </w:tr>
      <w:tr w:rsidR="00BA432D" w:rsidRPr="004B248A" w14:paraId="403DB1D0" w14:textId="77777777" w:rsidTr="008F27EC">
        <w:trPr>
          <w:trHeight w:val="288"/>
        </w:trPr>
        <w:tc>
          <w:tcPr>
            <w:tcW w:w="590" w:type="dxa"/>
          </w:tcPr>
          <w:p w14:paraId="262A790F" w14:textId="77777777" w:rsidR="00767D7F" w:rsidRPr="004B248A" w:rsidRDefault="00767D7F">
            <w:pPr>
              <w:rPr>
                <w:noProof/>
              </w:rPr>
            </w:pPr>
          </w:p>
        </w:tc>
        <w:tc>
          <w:tcPr>
            <w:tcW w:w="6214" w:type="dxa"/>
          </w:tcPr>
          <w:p w14:paraId="467307EB" w14:textId="77777777" w:rsidR="00767D7F" w:rsidRPr="004B248A" w:rsidRDefault="00767D7F">
            <w:pPr>
              <w:rPr>
                <w:noProof/>
              </w:rPr>
            </w:pPr>
          </w:p>
        </w:tc>
        <w:tc>
          <w:tcPr>
            <w:tcW w:w="1567" w:type="dxa"/>
            <w:tcMar>
              <w:left w:w="216" w:type="dxa"/>
              <w:right w:w="216" w:type="dxa"/>
            </w:tcMar>
          </w:tcPr>
          <w:p w14:paraId="4603A98C" w14:textId="77777777" w:rsidR="00767D7F" w:rsidRPr="004B248A" w:rsidRDefault="00767D7F">
            <w:pPr>
              <w:pStyle w:val="Right-alignedtext"/>
              <w:rPr>
                <w:noProof/>
              </w:rPr>
            </w:pPr>
          </w:p>
        </w:tc>
        <w:tc>
          <w:tcPr>
            <w:tcW w:w="1375" w:type="dxa"/>
            <w:tcMar>
              <w:left w:w="216" w:type="dxa"/>
              <w:right w:w="216" w:type="dxa"/>
            </w:tcMar>
          </w:tcPr>
          <w:p w14:paraId="158C3E46" w14:textId="77777777" w:rsidR="00767D7F" w:rsidRPr="004B248A" w:rsidRDefault="00767D7F">
            <w:pPr>
              <w:pStyle w:val="Right-alignedtext"/>
              <w:rPr>
                <w:noProof/>
              </w:rPr>
            </w:pPr>
          </w:p>
        </w:tc>
      </w:tr>
      <w:tr w:rsidR="00BA432D" w:rsidRPr="004B248A" w14:paraId="2756E426" w14:textId="77777777" w:rsidTr="008F27EC">
        <w:trPr>
          <w:trHeight w:val="288"/>
        </w:trPr>
        <w:tc>
          <w:tcPr>
            <w:tcW w:w="590" w:type="dxa"/>
          </w:tcPr>
          <w:p w14:paraId="19DB3CC0" w14:textId="77777777" w:rsidR="00767D7F" w:rsidRPr="004B248A" w:rsidRDefault="00767D7F">
            <w:pPr>
              <w:rPr>
                <w:noProof/>
              </w:rPr>
            </w:pPr>
          </w:p>
        </w:tc>
        <w:tc>
          <w:tcPr>
            <w:tcW w:w="6214" w:type="dxa"/>
          </w:tcPr>
          <w:p w14:paraId="0AB65078" w14:textId="77777777" w:rsidR="00767D7F" w:rsidRPr="004B248A" w:rsidRDefault="00767D7F">
            <w:pPr>
              <w:rPr>
                <w:noProof/>
              </w:rPr>
            </w:pPr>
          </w:p>
        </w:tc>
        <w:tc>
          <w:tcPr>
            <w:tcW w:w="1567" w:type="dxa"/>
            <w:tcMar>
              <w:left w:w="216" w:type="dxa"/>
              <w:right w:w="216" w:type="dxa"/>
            </w:tcMar>
          </w:tcPr>
          <w:p w14:paraId="0F39C059" w14:textId="77777777" w:rsidR="00767D7F" w:rsidRPr="004B248A" w:rsidRDefault="00767D7F">
            <w:pPr>
              <w:pStyle w:val="Right-alignedtext"/>
              <w:rPr>
                <w:noProof/>
              </w:rPr>
            </w:pPr>
          </w:p>
        </w:tc>
        <w:tc>
          <w:tcPr>
            <w:tcW w:w="1375" w:type="dxa"/>
            <w:tcMar>
              <w:left w:w="216" w:type="dxa"/>
              <w:right w:w="216" w:type="dxa"/>
            </w:tcMar>
          </w:tcPr>
          <w:p w14:paraId="3594C503" w14:textId="77777777" w:rsidR="00767D7F" w:rsidRPr="004B248A" w:rsidRDefault="00767D7F">
            <w:pPr>
              <w:pStyle w:val="Right-alignedtext"/>
              <w:rPr>
                <w:noProof/>
              </w:rPr>
            </w:pPr>
          </w:p>
        </w:tc>
      </w:tr>
      <w:tr w:rsidR="00BA432D" w:rsidRPr="004B248A" w14:paraId="52ADE393" w14:textId="77777777" w:rsidTr="008F27EC">
        <w:trPr>
          <w:trHeight w:val="288"/>
        </w:trPr>
        <w:tc>
          <w:tcPr>
            <w:tcW w:w="590" w:type="dxa"/>
          </w:tcPr>
          <w:p w14:paraId="4B7B5A66" w14:textId="77777777" w:rsidR="00767D7F" w:rsidRPr="004B248A" w:rsidRDefault="00767D7F">
            <w:pPr>
              <w:rPr>
                <w:noProof/>
              </w:rPr>
            </w:pPr>
          </w:p>
        </w:tc>
        <w:tc>
          <w:tcPr>
            <w:tcW w:w="6214" w:type="dxa"/>
          </w:tcPr>
          <w:p w14:paraId="5647D7AA" w14:textId="77777777" w:rsidR="00767D7F" w:rsidRPr="004B248A" w:rsidRDefault="00767D7F">
            <w:pPr>
              <w:rPr>
                <w:noProof/>
              </w:rPr>
            </w:pPr>
          </w:p>
        </w:tc>
        <w:tc>
          <w:tcPr>
            <w:tcW w:w="1567" w:type="dxa"/>
            <w:tcMar>
              <w:left w:w="216" w:type="dxa"/>
              <w:right w:w="216" w:type="dxa"/>
            </w:tcMar>
          </w:tcPr>
          <w:p w14:paraId="1D298215" w14:textId="77777777" w:rsidR="00767D7F" w:rsidRPr="004B248A" w:rsidRDefault="00767D7F">
            <w:pPr>
              <w:pStyle w:val="Right-alignedtext"/>
              <w:rPr>
                <w:noProof/>
              </w:rPr>
            </w:pPr>
          </w:p>
        </w:tc>
        <w:tc>
          <w:tcPr>
            <w:tcW w:w="1375" w:type="dxa"/>
            <w:tcMar>
              <w:left w:w="216" w:type="dxa"/>
              <w:right w:w="216" w:type="dxa"/>
            </w:tcMar>
          </w:tcPr>
          <w:p w14:paraId="5C7013A1" w14:textId="77777777" w:rsidR="00767D7F" w:rsidRPr="004B248A" w:rsidRDefault="00767D7F">
            <w:pPr>
              <w:pStyle w:val="Right-alignedtext"/>
              <w:rPr>
                <w:noProof/>
              </w:rPr>
            </w:pPr>
          </w:p>
        </w:tc>
      </w:tr>
      <w:tr w:rsidR="00BA432D" w:rsidRPr="004B248A" w14:paraId="7F2980DA" w14:textId="77777777" w:rsidTr="008F27EC">
        <w:trPr>
          <w:trHeight w:val="288"/>
        </w:trPr>
        <w:tc>
          <w:tcPr>
            <w:tcW w:w="590" w:type="dxa"/>
          </w:tcPr>
          <w:p w14:paraId="7400614E" w14:textId="77777777" w:rsidR="002F4591" w:rsidRPr="004B248A" w:rsidRDefault="002F4591">
            <w:pPr>
              <w:rPr>
                <w:noProof/>
              </w:rPr>
            </w:pPr>
          </w:p>
        </w:tc>
        <w:tc>
          <w:tcPr>
            <w:tcW w:w="6214" w:type="dxa"/>
          </w:tcPr>
          <w:p w14:paraId="4DA1E48C" w14:textId="77777777" w:rsidR="002F4591" w:rsidRPr="004B248A" w:rsidRDefault="002F4591">
            <w:pPr>
              <w:rPr>
                <w:noProof/>
              </w:rPr>
            </w:pPr>
          </w:p>
        </w:tc>
        <w:tc>
          <w:tcPr>
            <w:tcW w:w="1567" w:type="dxa"/>
            <w:tcMar>
              <w:left w:w="216" w:type="dxa"/>
              <w:right w:w="216" w:type="dxa"/>
            </w:tcMar>
          </w:tcPr>
          <w:p w14:paraId="56C9A866" w14:textId="77777777" w:rsidR="002F4591" w:rsidRPr="004B248A" w:rsidRDefault="002F4591">
            <w:pPr>
              <w:pStyle w:val="Right-alignedtext"/>
              <w:rPr>
                <w:noProof/>
              </w:rPr>
            </w:pPr>
          </w:p>
        </w:tc>
        <w:tc>
          <w:tcPr>
            <w:tcW w:w="1375" w:type="dxa"/>
            <w:tcMar>
              <w:left w:w="216" w:type="dxa"/>
              <w:right w:w="216" w:type="dxa"/>
            </w:tcMar>
          </w:tcPr>
          <w:p w14:paraId="114E2D38" w14:textId="77777777" w:rsidR="002F4591" w:rsidRPr="004B248A" w:rsidRDefault="002F4591">
            <w:pPr>
              <w:pStyle w:val="Right-alignedtext"/>
              <w:rPr>
                <w:noProof/>
              </w:rPr>
            </w:pPr>
          </w:p>
        </w:tc>
      </w:tr>
      <w:tr w:rsidR="00BA432D" w:rsidRPr="00167427" w14:paraId="75297D7E" w14:textId="77777777" w:rsidTr="008F27EC">
        <w:trPr>
          <w:trHeight w:val="288"/>
        </w:trPr>
        <w:tc>
          <w:tcPr>
            <w:tcW w:w="590" w:type="dxa"/>
            <w:tcBorders>
              <w:left w:val="nil"/>
              <w:bottom w:val="nil"/>
              <w:right w:val="nil"/>
            </w:tcBorders>
          </w:tcPr>
          <w:p w14:paraId="0CF172EA" w14:textId="77777777" w:rsidR="00767D7F" w:rsidRPr="004B248A" w:rsidRDefault="00767D7F">
            <w:pPr>
              <w:rPr>
                <w:noProof/>
              </w:rPr>
            </w:pPr>
          </w:p>
        </w:tc>
        <w:tc>
          <w:tcPr>
            <w:tcW w:w="6214" w:type="dxa"/>
            <w:tcBorders>
              <w:left w:val="nil"/>
              <w:bottom w:val="nil"/>
              <w:right w:val="nil"/>
            </w:tcBorders>
          </w:tcPr>
          <w:p w14:paraId="25D22040" w14:textId="77777777" w:rsidR="00767D7F" w:rsidRPr="004B248A" w:rsidRDefault="00767D7F">
            <w:pPr>
              <w:rPr>
                <w:noProof/>
              </w:rPr>
            </w:pPr>
          </w:p>
        </w:tc>
        <w:sdt>
          <w:sdtPr>
            <w:rPr>
              <w:rFonts w:ascii="Times New Roman" w:hAnsi="Times New Roman" w:cs="Times New Roman"/>
              <w:noProof/>
              <w:sz w:val="24"/>
              <w:szCs w:val="24"/>
            </w:rPr>
            <w:id w:val="794338292"/>
            <w:placeholder>
              <w:docPart w:val="AC6FFE098E0D4ACE9E7C5A14F59050F9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67" w:type="dxa"/>
                <w:tcBorders>
                  <w:left w:val="nil"/>
                  <w:bottom w:val="nil"/>
                </w:tcBorders>
              </w:tcPr>
              <w:p w14:paraId="092BF54B" w14:textId="77777777" w:rsidR="00767D7F" w:rsidRPr="00A23DC7" w:rsidRDefault="00335034" w:rsidP="00954F2F">
                <w:pPr>
                  <w:pStyle w:val="Heading1"/>
                  <w:jc w:val="center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 w:rsidRPr="00662F54">
                  <w:rPr>
                    <w:rFonts w:ascii="Times New Roman" w:hAnsi="Times New Roman" w:cs="Times New Roman"/>
                    <w:noProof/>
                    <w:sz w:val="28"/>
                    <w:szCs w:val="28"/>
                    <w:lang w:bidi="en-GB"/>
                  </w:rPr>
                  <w:t>Subtotal</w:t>
                </w:r>
              </w:p>
            </w:tc>
          </w:sdtContent>
        </w:sdt>
        <w:tc>
          <w:tcPr>
            <w:tcW w:w="1375" w:type="dxa"/>
            <w:tcMar>
              <w:left w:w="216" w:type="dxa"/>
              <w:right w:w="216" w:type="dxa"/>
            </w:tcMar>
          </w:tcPr>
          <w:p w14:paraId="766E0101" w14:textId="40AD1894" w:rsidR="00767D7F" w:rsidRPr="00167427" w:rsidRDefault="004015B4">
            <w:pPr>
              <w:pStyle w:val="Right-alignedtext"/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</w:pPr>
            <w:r w:rsidRPr="00167427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£</w:t>
            </w:r>
            <w:r w:rsidR="005A18B9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0</w:t>
            </w:r>
            <w:r w:rsidR="007A0BCE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00</w:t>
            </w:r>
            <w:r w:rsidRPr="00167427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.00</w:t>
            </w:r>
          </w:p>
        </w:tc>
      </w:tr>
      <w:tr w:rsidR="00BA432D" w:rsidRPr="00167427" w14:paraId="372A11C3" w14:textId="77777777" w:rsidTr="008F27EC">
        <w:trPr>
          <w:trHeight w:val="28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3C04DF9" w14:textId="77777777" w:rsidR="00767D7F" w:rsidRPr="004B248A" w:rsidRDefault="00767D7F">
            <w:pPr>
              <w:rPr>
                <w:noProof/>
              </w:rPr>
            </w:pPr>
          </w:p>
        </w:tc>
        <w:tc>
          <w:tcPr>
            <w:tcW w:w="6214" w:type="dxa"/>
            <w:tcBorders>
              <w:top w:val="nil"/>
              <w:left w:val="nil"/>
              <w:bottom w:val="nil"/>
              <w:right w:val="nil"/>
            </w:tcBorders>
          </w:tcPr>
          <w:p w14:paraId="137C2566" w14:textId="77777777" w:rsidR="00767D7F" w:rsidRPr="004B248A" w:rsidRDefault="00767D7F">
            <w:pPr>
              <w:rPr>
                <w:noProof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</w:tcBorders>
          </w:tcPr>
          <w:p w14:paraId="1CB368AA" w14:textId="1C756931" w:rsidR="00767D7F" w:rsidRPr="00A23DC7" w:rsidRDefault="000679A0" w:rsidP="00954F2F">
            <w:pPr>
              <w:pStyle w:val="Heading1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23DC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VAT </w:t>
            </w:r>
            <w:r w:rsidR="00A23DC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@ </w:t>
            </w:r>
            <w:r w:rsidRPr="00A23DC7">
              <w:rPr>
                <w:rFonts w:ascii="Times New Roman" w:hAnsi="Times New Roman" w:cs="Times New Roman"/>
                <w:noProof/>
                <w:sz w:val="24"/>
                <w:szCs w:val="24"/>
              </w:rPr>
              <w:t>20%</w:t>
            </w:r>
          </w:p>
        </w:tc>
        <w:tc>
          <w:tcPr>
            <w:tcW w:w="1375" w:type="dxa"/>
            <w:tcMar>
              <w:left w:w="216" w:type="dxa"/>
              <w:right w:w="216" w:type="dxa"/>
            </w:tcMar>
          </w:tcPr>
          <w:p w14:paraId="29C2F47C" w14:textId="23E95618" w:rsidR="00767D7F" w:rsidRPr="00167427" w:rsidRDefault="004015B4">
            <w:pPr>
              <w:pStyle w:val="Right-alignedtext"/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</w:pPr>
            <w:r w:rsidRPr="00167427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£</w:t>
            </w:r>
            <w:r w:rsidR="005A18B9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0</w:t>
            </w:r>
            <w:r w:rsidR="007A0BCE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00.0</w:t>
            </w:r>
            <w:r w:rsidRPr="00167427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0</w:t>
            </w:r>
          </w:p>
        </w:tc>
      </w:tr>
      <w:tr w:rsidR="00BA432D" w:rsidRPr="00167427" w14:paraId="107A3990" w14:textId="77777777" w:rsidTr="008F27EC">
        <w:trPr>
          <w:trHeight w:val="28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3F84213" w14:textId="77777777" w:rsidR="00767D7F" w:rsidRPr="004B248A" w:rsidRDefault="00767D7F">
            <w:pPr>
              <w:rPr>
                <w:noProof/>
              </w:rPr>
            </w:pPr>
          </w:p>
        </w:tc>
        <w:tc>
          <w:tcPr>
            <w:tcW w:w="6214" w:type="dxa"/>
            <w:tcBorders>
              <w:top w:val="nil"/>
              <w:left w:val="nil"/>
              <w:bottom w:val="nil"/>
              <w:right w:val="nil"/>
            </w:tcBorders>
          </w:tcPr>
          <w:p w14:paraId="460BC3BF" w14:textId="77777777" w:rsidR="00767D7F" w:rsidRPr="004B248A" w:rsidRDefault="00767D7F">
            <w:pPr>
              <w:rPr>
                <w:noProof/>
              </w:rPr>
            </w:pPr>
          </w:p>
        </w:tc>
        <w:sdt>
          <w:sdtPr>
            <w:rPr>
              <w:rFonts w:ascii="Times New Roman" w:hAnsi="Times New Roman" w:cs="Times New Roman"/>
              <w:b/>
              <w:bCs w:val="0"/>
              <w:noProof/>
              <w:sz w:val="28"/>
              <w:szCs w:val="28"/>
            </w:rPr>
            <w:id w:val="-2007200982"/>
            <w:placeholder>
              <w:docPart w:val="33A1D56CD7B64751963BB7A4444BD291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67" w:type="dxa"/>
                <w:tcBorders>
                  <w:top w:val="nil"/>
                  <w:left w:val="nil"/>
                  <w:bottom w:val="nil"/>
                </w:tcBorders>
              </w:tcPr>
              <w:p w14:paraId="4C613EFE" w14:textId="77777777" w:rsidR="00767D7F" w:rsidRPr="00A23DC7" w:rsidRDefault="00335034" w:rsidP="00B71048">
                <w:pPr>
                  <w:pStyle w:val="Heading1"/>
                  <w:jc w:val="center"/>
                  <w:rPr>
                    <w:rFonts w:ascii="Times New Roman" w:hAnsi="Times New Roman" w:cs="Times New Roman"/>
                    <w:b/>
                    <w:bCs w:val="0"/>
                    <w:noProof/>
                    <w:sz w:val="28"/>
                    <w:szCs w:val="28"/>
                  </w:rPr>
                </w:pPr>
                <w:r w:rsidRPr="00A23DC7">
                  <w:rPr>
                    <w:rFonts w:ascii="Times New Roman" w:hAnsi="Times New Roman" w:cs="Times New Roman"/>
                    <w:b/>
                    <w:bCs w:val="0"/>
                    <w:noProof/>
                    <w:sz w:val="28"/>
                    <w:szCs w:val="28"/>
                    <w:lang w:bidi="en-GB"/>
                  </w:rPr>
                  <w:t>Total</w:t>
                </w:r>
              </w:p>
            </w:tc>
          </w:sdtContent>
        </w:sdt>
        <w:tc>
          <w:tcPr>
            <w:tcW w:w="1375" w:type="dxa"/>
            <w:tcMar>
              <w:left w:w="216" w:type="dxa"/>
              <w:right w:w="216" w:type="dxa"/>
            </w:tcMar>
          </w:tcPr>
          <w:p w14:paraId="49BA707D" w14:textId="0121D67B" w:rsidR="00767D7F" w:rsidRPr="00167427" w:rsidRDefault="004015B4">
            <w:pPr>
              <w:pStyle w:val="Right-alignedtext"/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</w:pPr>
            <w:r w:rsidRPr="00167427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£</w:t>
            </w:r>
            <w:r w:rsidR="005A18B9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0</w:t>
            </w:r>
            <w:r w:rsidR="007A0BCE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00.0</w:t>
            </w:r>
            <w:r w:rsidRPr="00167427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0</w:t>
            </w:r>
          </w:p>
        </w:tc>
      </w:tr>
    </w:tbl>
    <w:p w14:paraId="3BFF0E19" w14:textId="19584F24" w:rsidR="00767D7F" w:rsidRPr="005E25EB" w:rsidRDefault="005E25EB" w:rsidP="00227A63">
      <w:pPr>
        <w:pStyle w:val="ContactInfo"/>
        <w:jc w:val="left"/>
        <w:rPr>
          <w:rFonts w:ascii="Times New Roman" w:hAnsi="Times New Roman"/>
          <w:noProof/>
          <w:sz w:val="24"/>
          <w:szCs w:val="24"/>
        </w:rPr>
      </w:pPr>
      <w:r w:rsidRPr="005E25EB">
        <w:rPr>
          <w:rFonts w:ascii="Times New Roman" w:hAnsi="Times New Roman"/>
          <w:noProof/>
          <w:sz w:val="24"/>
          <w:szCs w:val="24"/>
          <w:lang w:bidi="en-GB"/>
        </w:rPr>
        <w:t xml:space="preserve">Payment can be made via </w:t>
      </w:r>
      <w:r w:rsidR="007579A9">
        <w:rPr>
          <w:rFonts w:ascii="Times New Roman" w:hAnsi="Times New Roman"/>
          <w:noProof/>
          <w:sz w:val="24"/>
          <w:szCs w:val="24"/>
          <w:lang w:bidi="en-GB"/>
        </w:rPr>
        <w:t xml:space="preserve">Cash, </w:t>
      </w:r>
      <w:r w:rsidRPr="005E25EB">
        <w:rPr>
          <w:rFonts w:ascii="Times New Roman" w:hAnsi="Times New Roman"/>
          <w:noProof/>
          <w:sz w:val="24"/>
          <w:szCs w:val="24"/>
          <w:lang w:bidi="en-GB"/>
        </w:rPr>
        <w:t>Cheque or Bank Transfer.</w:t>
      </w:r>
    </w:p>
    <w:p w14:paraId="42CCA52E" w14:textId="73DFF320" w:rsidR="00767D7F" w:rsidRPr="00596017" w:rsidRDefault="00161833" w:rsidP="00E45E6A">
      <w:pPr>
        <w:pStyle w:val="Thankyou"/>
        <w:rPr>
          <w:noProof/>
          <w:color w:val="0070C0"/>
        </w:rPr>
      </w:pPr>
      <w:r w:rsidRPr="00596017">
        <w:rPr>
          <w:rFonts w:ascii="Times New Roman" w:hAnsi="Times New Roman"/>
          <w:noProof/>
          <w:color w:val="0070C0"/>
          <w:sz w:val="28"/>
          <w:szCs w:val="28"/>
          <w:lang w:bidi="en-GB"/>
        </w:rPr>
        <w:t>Thank you for</w:t>
      </w:r>
      <w:r w:rsidR="00743840" w:rsidRPr="00596017">
        <w:rPr>
          <w:rFonts w:ascii="Times New Roman" w:hAnsi="Times New Roman"/>
          <w:noProof/>
          <w:color w:val="0070C0"/>
          <w:sz w:val="28"/>
          <w:szCs w:val="28"/>
          <w:lang w:bidi="en-GB"/>
        </w:rPr>
        <w:t xml:space="preserve"> your support, it is very much appreciated</w:t>
      </w:r>
      <w:r w:rsidR="00743840" w:rsidRPr="00596017">
        <w:rPr>
          <w:noProof/>
          <w:color w:val="0070C0"/>
          <w:lang w:bidi="en-GB"/>
        </w:rPr>
        <w:t>.</w:t>
      </w:r>
    </w:p>
    <w:p w14:paraId="3FE9B638" w14:textId="02FDB487" w:rsidR="00767D7F" w:rsidRPr="00497C0C" w:rsidRDefault="00596017" w:rsidP="00596017">
      <w:pPr>
        <w:pStyle w:val="ContactInfo"/>
        <w:rPr>
          <w:rFonts w:ascii="Times New Roman" w:hAnsi="Times New Roman"/>
          <w:noProof/>
          <w:sz w:val="24"/>
          <w:szCs w:val="24"/>
          <w:lang w:bidi="en-GB"/>
        </w:rPr>
      </w:pPr>
      <w:r>
        <w:rPr>
          <w:rFonts w:ascii="Times New Roman" w:hAnsi="Times New Roman"/>
          <w:b/>
          <w:bCs/>
          <w:noProof/>
          <w:sz w:val="24"/>
          <w:szCs w:val="24"/>
          <w:lang w:bidi="en-GB"/>
        </w:rPr>
        <w:t xml:space="preserve">HEAVITREE </w:t>
      </w:r>
      <w:r w:rsidR="00BF4656" w:rsidRPr="006508DE">
        <w:rPr>
          <w:rFonts w:ascii="Times New Roman" w:hAnsi="Times New Roman"/>
          <w:b/>
          <w:bCs/>
          <w:noProof/>
          <w:sz w:val="24"/>
          <w:szCs w:val="24"/>
          <w:lang w:bidi="en-GB"/>
        </w:rPr>
        <w:t>AFC</w:t>
      </w:r>
      <w:r>
        <w:rPr>
          <w:rFonts w:ascii="Times New Roman" w:hAnsi="Times New Roman"/>
          <w:noProof/>
          <w:sz w:val="24"/>
          <w:szCs w:val="24"/>
          <w:lang w:bidi="en-GB"/>
        </w:rPr>
        <w:t xml:space="preserve">. </w:t>
      </w:r>
      <w:r w:rsidR="00265260" w:rsidRPr="00497C0C">
        <w:rPr>
          <w:rFonts w:ascii="Times New Roman" w:hAnsi="Times New Roman"/>
          <w:noProof/>
          <w:sz w:val="24"/>
          <w:szCs w:val="24"/>
          <w:lang w:bidi="en-GB"/>
        </w:rPr>
        <w:t xml:space="preserve">Contact: </w:t>
      </w:r>
      <w:r w:rsidR="00265260" w:rsidRPr="00662F54">
        <w:rPr>
          <w:rFonts w:ascii="Lucida Handwriting" w:hAnsi="Lucida Handwriting"/>
          <w:noProof/>
          <w:sz w:val="24"/>
          <w:szCs w:val="24"/>
          <w:lang w:bidi="en-GB"/>
        </w:rPr>
        <w:t>Adrian Parker</w:t>
      </w:r>
      <w:r w:rsidR="00A827F0" w:rsidRPr="00497C0C">
        <w:rPr>
          <w:rFonts w:ascii="Times New Roman" w:hAnsi="Times New Roman"/>
          <w:noProof/>
          <w:sz w:val="24"/>
          <w:szCs w:val="24"/>
          <w:lang w:bidi="en-GB"/>
        </w:rPr>
        <w:t>, Club</w:t>
      </w:r>
      <w:r>
        <w:rPr>
          <w:rFonts w:ascii="Times New Roman" w:hAnsi="Times New Roman"/>
          <w:noProof/>
          <w:sz w:val="24"/>
          <w:szCs w:val="24"/>
          <w:lang w:bidi="en-GB"/>
        </w:rPr>
        <w:t xml:space="preserve"> </w:t>
      </w:r>
      <w:r w:rsidR="00A827F0" w:rsidRPr="00497C0C">
        <w:rPr>
          <w:rFonts w:ascii="Times New Roman" w:hAnsi="Times New Roman"/>
          <w:noProof/>
          <w:sz w:val="24"/>
          <w:szCs w:val="24"/>
          <w:lang w:bidi="en-GB"/>
        </w:rPr>
        <w:t>Secretary, Mobile 07776</w:t>
      </w:r>
      <w:r w:rsidR="00FE7EF0">
        <w:rPr>
          <w:rFonts w:ascii="Times New Roman" w:hAnsi="Times New Roman"/>
          <w:noProof/>
          <w:sz w:val="24"/>
          <w:szCs w:val="24"/>
          <w:lang w:bidi="en-GB"/>
        </w:rPr>
        <w:t xml:space="preserve"> </w:t>
      </w:r>
      <w:r w:rsidR="00A827F0" w:rsidRPr="00497C0C">
        <w:rPr>
          <w:rFonts w:ascii="Times New Roman" w:hAnsi="Times New Roman"/>
          <w:noProof/>
          <w:sz w:val="24"/>
          <w:szCs w:val="24"/>
          <w:lang w:bidi="en-GB"/>
        </w:rPr>
        <w:t>414741,</w:t>
      </w:r>
      <w:r>
        <w:rPr>
          <w:rFonts w:ascii="Times New Roman" w:hAnsi="Times New Roman"/>
          <w:noProof/>
          <w:sz w:val="24"/>
          <w:szCs w:val="24"/>
          <w:lang w:bidi="en-GB"/>
        </w:rPr>
        <w:t xml:space="preserve">                                             </w:t>
      </w:r>
      <w:r w:rsidR="00A827F0" w:rsidRPr="00497C0C">
        <w:rPr>
          <w:rFonts w:ascii="Times New Roman" w:hAnsi="Times New Roman"/>
          <w:noProof/>
          <w:sz w:val="24"/>
          <w:szCs w:val="24"/>
          <w:lang w:bidi="en-GB"/>
        </w:rPr>
        <w:t>Email</w:t>
      </w:r>
      <w:r w:rsidR="0063293C">
        <w:rPr>
          <w:rFonts w:ascii="Times New Roman" w:hAnsi="Times New Roman"/>
          <w:noProof/>
          <w:sz w:val="24"/>
          <w:szCs w:val="24"/>
          <w:lang w:bidi="en-GB"/>
        </w:rPr>
        <w:t>:</w:t>
      </w:r>
      <w:r w:rsidR="00A827F0" w:rsidRPr="00497C0C">
        <w:rPr>
          <w:rFonts w:ascii="Times New Roman" w:hAnsi="Times New Roman"/>
          <w:noProof/>
          <w:sz w:val="24"/>
          <w:szCs w:val="24"/>
          <w:lang w:bidi="en-GB"/>
        </w:rPr>
        <w:t xml:space="preserve"> </w:t>
      </w:r>
      <w:r w:rsidR="00EA7E30" w:rsidRPr="00497C0C">
        <w:rPr>
          <w:rFonts w:ascii="Times New Roman" w:hAnsi="Times New Roman"/>
          <w:noProof/>
          <w:sz w:val="24"/>
          <w:szCs w:val="24"/>
          <w:lang w:bidi="en-GB"/>
        </w:rPr>
        <w:t>adrian.parker2527@gm</w:t>
      </w:r>
      <w:r w:rsidR="00497C0C" w:rsidRPr="00497C0C">
        <w:rPr>
          <w:rFonts w:ascii="Times New Roman" w:hAnsi="Times New Roman"/>
          <w:noProof/>
          <w:sz w:val="24"/>
          <w:szCs w:val="24"/>
          <w:lang w:bidi="en-GB"/>
        </w:rPr>
        <w:t>ail.com</w:t>
      </w:r>
    </w:p>
    <w:sectPr w:rsidR="00767D7F" w:rsidRPr="00497C0C" w:rsidSect="00DB6D4B">
      <w:footerReference w:type="default" r:id="rId8"/>
      <w:pgSz w:w="11906" w:h="16838" w:code="9"/>
      <w:pgMar w:top="1440" w:right="1080" w:bottom="1080" w:left="108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BBAF7" w14:textId="77777777" w:rsidR="00A147DB" w:rsidRDefault="00A147DB" w:rsidP="00DA124E">
      <w:r>
        <w:separator/>
      </w:r>
    </w:p>
  </w:endnote>
  <w:endnote w:type="continuationSeparator" w:id="0">
    <w:p w14:paraId="4AE0A467" w14:textId="77777777" w:rsidR="00A147DB" w:rsidRDefault="00A147DB" w:rsidP="00DA1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53005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748E7A" w14:textId="77777777" w:rsidR="00DA124E" w:rsidRDefault="00DA124E">
        <w:pPr>
          <w:pStyle w:val="Footer"/>
        </w:pPr>
        <w:r>
          <w:rPr>
            <w:lang w:bidi="en-GB"/>
          </w:rPr>
          <w:fldChar w:fldCharType="begin"/>
        </w:r>
        <w:r>
          <w:rPr>
            <w:lang w:bidi="en-GB"/>
          </w:rPr>
          <w:instrText xml:space="preserve"> PAGE   \* MERGEFORMAT </w:instrText>
        </w:r>
        <w:r>
          <w:rPr>
            <w:lang w:bidi="en-GB"/>
          </w:rPr>
          <w:fldChar w:fldCharType="separate"/>
        </w:r>
        <w:r w:rsidR="00A2654F">
          <w:rPr>
            <w:noProof/>
            <w:lang w:bidi="en-GB"/>
          </w:rPr>
          <w:t>2</w:t>
        </w:r>
        <w:r>
          <w:rPr>
            <w:noProof/>
            <w:lang w:bidi="en-GB"/>
          </w:rPr>
          <w:fldChar w:fldCharType="end"/>
        </w:r>
      </w:p>
    </w:sdtContent>
  </w:sdt>
  <w:p w14:paraId="0E8A9911" w14:textId="77777777" w:rsidR="00DA124E" w:rsidRDefault="00DA12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6B56E" w14:textId="77777777" w:rsidR="00A147DB" w:rsidRDefault="00A147DB" w:rsidP="00DA124E">
      <w:r>
        <w:separator/>
      </w:r>
    </w:p>
  </w:footnote>
  <w:footnote w:type="continuationSeparator" w:id="0">
    <w:p w14:paraId="4B30B1B3" w14:textId="77777777" w:rsidR="00A147DB" w:rsidRDefault="00A147DB" w:rsidP="00DA1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drawingGridHorizontalSpacing w:val="8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A2B"/>
    <w:rsid w:val="00016EEA"/>
    <w:rsid w:val="00017EBC"/>
    <w:rsid w:val="00025C63"/>
    <w:rsid w:val="000679A0"/>
    <w:rsid w:val="00084A50"/>
    <w:rsid w:val="0009019B"/>
    <w:rsid w:val="000B51F7"/>
    <w:rsid w:val="000D4B7B"/>
    <w:rsid w:val="000E1D73"/>
    <w:rsid w:val="000E2DC8"/>
    <w:rsid w:val="000F3D19"/>
    <w:rsid w:val="001030C7"/>
    <w:rsid w:val="00141CC5"/>
    <w:rsid w:val="0014429E"/>
    <w:rsid w:val="00153FEB"/>
    <w:rsid w:val="00161833"/>
    <w:rsid w:val="00167427"/>
    <w:rsid w:val="001759AD"/>
    <w:rsid w:val="00176D41"/>
    <w:rsid w:val="001812BD"/>
    <w:rsid w:val="001C70FE"/>
    <w:rsid w:val="001D0CFA"/>
    <w:rsid w:val="001D1A99"/>
    <w:rsid w:val="001D3425"/>
    <w:rsid w:val="001E6A56"/>
    <w:rsid w:val="001F524C"/>
    <w:rsid w:val="002127D1"/>
    <w:rsid w:val="00227A63"/>
    <w:rsid w:val="00234735"/>
    <w:rsid w:val="0025029A"/>
    <w:rsid w:val="00253682"/>
    <w:rsid w:val="00265260"/>
    <w:rsid w:val="00270630"/>
    <w:rsid w:val="002A463A"/>
    <w:rsid w:val="002C31B5"/>
    <w:rsid w:val="002F10FF"/>
    <w:rsid w:val="002F145D"/>
    <w:rsid w:val="002F405A"/>
    <w:rsid w:val="002F4591"/>
    <w:rsid w:val="00332E89"/>
    <w:rsid w:val="00335034"/>
    <w:rsid w:val="003525FA"/>
    <w:rsid w:val="00364776"/>
    <w:rsid w:val="00373063"/>
    <w:rsid w:val="0038575D"/>
    <w:rsid w:val="00390027"/>
    <w:rsid w:val="003B25A0"/>
    <w:rsid w:val="003B6C84"/>
    <w:rsid w:val="003C0A2B"/>
    <w:rsid w:val="003D3BD1"/>
    <w:rsid w:val="004015B4"/>
    <w:rsid w:val="0040439C"/>
    <w:rsid w:val="004973A2"/>
    <w:rsid w:val="00497C0C"/>
    <w:rsid w:val="004B248A"/>
    <w:rsid w:val="004D4ED9"/>
    <w:rsid w:val="004F50B9"/>
    <w:rsid w:val="0050247F"/>
    <w:rsid w:val="00502760"/>
    <w:rsid w:val="005154EE"/>
    <w:rsid w:val="005157AF"/>
    <w:rsid w:val="00541768"/>
    <w:rsid w:val="005525D2"/>
    <w:rsid w:val="005760C5"/>
    <w:rsid w:val="005847DC"/>
    <w:rsid w:val="00596017"/>
    <w:rsid w:val="00596A12"/>
    <w:rsid w:val="005A1668"/>
    <w:rsid w:val="005A18B9"/>
    <w:rsid w:val="005A4CFB"/>
    <w:rsid w:val="005D0DA5"/>
    <w:rsid w:val="005E117D"/>
    <w:rsid w:val="005E25EB"/>
    <w:rsid w:val="00616C96"/>
    <w:rsid w:val="00617052"/>
    <w:rsid w:val="00617CF0"/>
    <w:rsid w:val="0063293C"/>
    <w:rsid w:val="006350A1"/>
    <w:rsid w:val="00647B9C"/>
    <w:rsid w:val="00647F87"/>
    <w:rsid w:val="006508DE"/>
    <w:rsid w:val="00662F54"/>
    <w:rsid w:val="00687CA9"/>
    <w:rsid w:val="00691357"/>
    <w:rsid w:val="00696848"/>
    <w:rsid w:val="006B4F86"/>
    <w:rsid w:val="006F7A23"/>
    <w:rsid w:val="007064F1"/>
    <w:rsid w:val="00743840"/>
    <w:rsid w:val="00750E8B"/>
    <w:rsid w:val="007579A9"/>
    <w:rsid w:val="00767D7F"/>
    <w:rsid w:val="00773972"/>
    <w:rsid w:val="007A0BCE"/>
    <w:rsid w:val="007A2DFF"/>
    <w:rsid w:val="007B41BD"/>
    <w:rsid w:val="007F483F"/>
    <w:rsid w:val="00811290"/>
    <w:rsid w:val="00842FC9"/>
    <w:rsid w:val="00846FB5"/>
    <w:rsid w:val="00865239"/>
    <w:rsid w:val="00870D76"/>
    <w:rsid w:val="00872357"/>
    <w:rsid w:val="00885469"/>
    <w:rsid w:val="008906F1"/>
    <w:rsid w:val="008D5F44"/>
    <w:rsid w:val="008F27EC"/>
    <w:rsid w:val="008F3A8F"/>
    <w:rsid w:val="00911841"/>
    <w:rsid w:val="00920EB4"/>
    <w:rsid w:val="00921C60"/>
    <w:rsid w:val="009257DF"/>
    <w:rsid w:val="00954F2F"/>
    <w:rsid w:val="0096660A"/>
    <w:rsid w:val="009711B5"/>
    <w:rsid w:val="0097391D"/>
    <w:rsid w:val="00980468"/>
    <w:rsid w:val="00987E58"/>
    <w:rsid w:val="009A485C"/>
    <w:rsid w:val="009B571A"/>
    <w:rsid w:val="009C4C4B"/>
    <w:rsid w:val="009E472D"/>
    <w:rsid w:val="009F0D8D"/>
    <w:rsid w:val="009F3F74"/>
    <w:rsid w:val="00A147DB"/>
    <w:rsid w:val="00A20D02"/>
    <w:rsid w:val="00A23DC7"/>
    <w:rsid w:val="00A2654F"/>
    <w:rsid w:val="00A37A3B"/>
    <w:rsid w:val="00A411EA"/>
    <w:rsid w:val="00A47386"/>
    <w:rsid w:val="00A67523"/>
    <w:rsid w:val="00A82089"/>
    <w:rsid w:val="00A827F0"/>
    <w:rsid w:val="00AC6A6B"/>
    <w:rsid w:val="00AE63C3"/>
    <w:rsid w:val="00B16481"/>
    <w:rsid w:val="00B62AE1"/>
    <w:rsid w:val="00B71048"/>
    <w:rsid w:val="00B7413E"/>
    <w:rsid w:val="00B76CFB"/>
    <w:rsid w:val="00B83CF2"/>
    <w:rsid w:val="00B8402D"/>
    <w:rsid w:val="00B84DF7"/>
    <w:rsid w:val="00B911FE"/>
    <w:rsid w:val="00BA432D"/>
    <w:rsid w:val="00BB3E10"/>
    <w:rsid w:val="00BE3090"/>
    <w:rsid w:val="00BF4656"/>
    <w:rsid w:val="00BF47BA"/>
    <w:rsid w:val="00BF4FE9"/>
    <w:rsid w:val="00C03B4F"/>
    <w:rsid w:val="00C45046"/>
    <w:rsid w:val="00C4631C"/>
    <w:rsid w:val="00C4663A"/>
    <w:rsid w:val="00C84E09"/>
    <w:rsid w:val="00C85240"/>
    <w:rsid w:val="00C94F0D"/>
    <w:rsid w:val="00CF1151"/>
    <w:rsid w:val="00CF3BB3"/>
    <w:rsid w:val="00D27961"/>
    <w:rsid w:val="00D4024B"/>
    <w:rsid w:val="00D45686"/>
    <w:rsid w:val="00D46230"/>
    <w:rsid w:val="00D541CF"/>
    <w:rsid w:val="00D62BD5"/>
    <w:rsid w:val="00D63229"/>
    <w:rsid w:val="00D632F4"/>
    <w:rsid w:val="00D83666"/>
    <w:rsid w:val="00D8503D"/>
    <w:rsid w:val="00DA124E"/>
    <w:rsid w:val="00DA1911"/>
    <w:rsid w:val="00DB6D4B"/>
    <w:rsid w:val="00DC5B24"/>
    <w:rsid w:val="00DC696C"/>
    <w:rsid w:val="00DD76B6"/>
    <w:rsid w:val="00DE3DFA"/>
    <w:rsid w:val="00DF32B2"/>
    <w:rsid w:val="00E10529"/>
    <w:rsid w:val="00E45E6A"/>
    <w:rsid w:val="00E55C00"/>
    <w:rsid w:val="00E61B2E"/>
    <w:rsid w:val="00E70B6C"/>
    <w:rsid w:val="00E87249"/>
    <w:rsid w:val="00E93CB3"/>
    <w:rsid w:val="00E94711"/>
    <w:rsid w:val="00EA7E30"/>
    <w:rsid w:val="00EB59E9"/>
    <w:rsid w:val="00EC23BD"/>
    <w:rsid w:val="00EC245B"/>
    <w:rsid w:val="00ED1FD5"/>
    <w:rsid w:val="00EF5B28"/>
    <w:rsid w:val="00F02F65"/>
    <w:rsid w:val="00F039A2"/>
    <w:rsid w:val="00F23E7A"/>
    <w:rsid w:val="00F3738D"/>
    <w:rsid w:val="00F53936"/>
    <w:rsid w:val="00F61920"/>
    <w:rsid w:val="00F734DA"/>
    <w:rsid w:val="00F852D8"/>
    <w:rsid w:val="00F97E4C"/>
    <w:rsid w:val="00FD225F"/>
    <w:rsid w:val="00FE7EF0"/>
    <w:rsid w:val="00FF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6AAEC92"/>
  <w15:docId w15:val="{EF72332F-21B7-4388-B891-20CD3125D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6EEA"/>
  </w:style>
  <w:style w:type="paragraph" w:styleId="Heading1">
    <w:name w:val="heading 1"/>
    <w:basedOn w:val="Normal"/>
    <w:uiPriority w:val="3"/>
    <w:qFormat/>
    <w:rsid w:val="001D1A99"/>
    <w:pPr>
      <w:keepNext/>
      <w:outlineLvl w:val="0"/>
    </w:pPr>
    <w:rPr>
      <w:rFonts w:asciiTheme="majorHAnsi" w:hAnsiTheme="majorHAnsi" w:cs="Arial"/>
      <w:bCs/>
      <w:kern w:val="44"/>
      <w:szCs w:val="64"/>
    </w:rPr>
  </w:style>
  <w:style w:type="paragraph" w:styleId="Heading2">
    <w:name w:val="heading 2"/>
    <w:basedOn w:val="Normal"/>
    <w:link w:val="Heading2Char"/>
    <w:uiPriority w:val="3"/>
    <w:semiHidden/>
    <w:unhideWhenUsed/>
    <w:qFormat/>
    <w:rsid w:val="00E10529"/>
    <w:pPr>
      <w:keepNext/>
      <w:keepLines/>
      <w:outlineLvl w:val="1"/>
    </w:pPr>
    <w:rPr>
      <w:rFonts w:asciiTheme="majorHAnsi" w:eastAsiaTheme="majorEastAsia" w:hAnsiTheme="majorHAnsi" w:cstheme="majorBidi"/>
      <w:sz w:val="1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Right-alignedtext">
    <w:name w:val="Right-aligned text"/>
    <w:basedOn w:val="Normal"/>
    <w:uiPriority w:val="2"/>
    <w:qFormat/>
    <w:rsid w:val="009F3F74"/>
    <w:pPr>
      <w:spacing w:line="264" w:lineRule="auto"/>
      <w:jc w:val="right"/>
    </w:pPr>
    <w:rPr>
      <w:sz w:val="18"/>
      <w:szCs w:val="16"/>
    </w:rPr>
  </w:style>
  <w:style w:type="paragraph" w:customStyle="1" w:styleId="Slogan">
    <w:name w:val="Slogan"/>
    <w:basedOn w:val="Normal"/>
    <w:uiPriority w:val="1"/>
    <w:qFormat/>
    <w:rsid w:val="00DF32B2"/>
    <w:rPr>
      <w:bCs/>
      <w:i/>
      <w:color w:val="595959" w:themeColor="text1" w:themeTint="A6"/>
      <w:spacing w:val="4"/>
      <w:sz w:val="18"/>
      <w:szCs w:val="18"/>
    </w:rPr>
  </w:style>
  <w:style w:type="paragraph" w:customStyle="1" w:styleId="ContactInfo">
    <w:name w:val="Contact Info"/>
    <w:basedOn w:val="Normal"/>
    <w:uiPriority w:val="4"/>
    <w:unhideWhenUsed/>
    <w:qFormat/>
    <w:rsid w:val="00DF32B2"/>
    <w:pPr>
      <w:spacing w:before="520"/>
      <w:jc w:val="center"/>
    </w:pPr>
    <w:rPr>
      <w:color w:val="595959" w:themeColor="text1" w:themeTint="A6"/>
      <w:szCs w:val="18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color w:val="262626" w:themeColor="text1" w:themeTint="D9"/>
      <w:sz w:val="16"/>
      <w:szCs w:val="16"/>
    </w:rPr>
  </w:style>
  <w:style w:type="paragraph" w:customStyle="1" w:styleId="Thankyou">
    <w:name w:val="Thank you"/>
    <w:basedOn w:val="Normal"/>
    <w:uiPriority w:val="5"/>
    <w:unhideWhenUsed/>
    <w:qFormat/>
    <w:pPr>
      <w:spacing w:before="100"/>
      <w:jc w:val="center"/>
    </w:pPr>
    <w:rPr>
      <w:b/>
      <w:i/>
    </w:rPr>
  </w:style>
  <w:style w:type="paragraph" w:styleId="Header">
    <w:name w:val="header"/>
    <w:basedOn w:val="Normal"/>
    <w:link w:val="HeaderChar"/>
    <w:uiPriority w:val="99"/>
    <w:unhideWhenUsed/>
    <w:rsid w:val="000F3D19"/>
  </w:style>
  <w:style w:type="character" w:customStyle="1" w:styleId="HeaderChar">
    <w:name w:val="Header Char"/>
    <w:basedOn w:val="DefaultParagraphFont"/>
    <w:link w:val="Header"/>
    <w:uiPriority w:val="99"/>
    <w:rsid w:val="000F3D19"/>
  </w:style>
  <w:style w:type="paragraph" w:styleId="Footer">
    <w:name w:val="footer"/>
    <w:basedOn w:val="Normal"/>
    <w:link w:val="FooterChar"/>
    <w:uiPriority w:val="99"/>
    <w:unhideWhenUsed/>
    <w:rsid w:val="000F3D19"/>
  </w:style>
  <w:style w:type="character" w:customStyle="1" w:styleId="FooterChar">
    <w:name w:val="Footer Char"/>
    <w:basedOn w:val="DefaultParagraphFont"/>
    <w:link w:val="Footer"/>
    <w:uiPriority w:val="99"/>
    <w:rsid w:val="000F3D19"/>
  </w:style>
  <w:style w:type="table" w:styleId="TableGrid">
    <w:name w:val="Table Grid"/>
    <w:basedOn w:val="TableNormal"/>
    <w:rsid w:val="00084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084A5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itle">
    <w:name w:val="Title"/>
    <w:basedOn w:val="Normal"/>
    <w:link w:val="TitleChar"/>
    <w:unhideWhenUsed/>
    <w:qFormat/>
    <w:rsid w:val="00DF32B2"/>
    <w:pPr>
      <w:spacing w:line="800" w:lineRule="exact"/>
      <w:contextualSpacing/>
      <w:jc w:val="right"/>
    </w:pPr>
    <w:rPr>
      <w:rFonts w:asciiTheme="majorHAnsi" w:eastAsiaTheme="majorEastAsia" w:hAnsiTheme="majorHAnsi" w:cstheme="majorBidi"/>
      <w:caps/>
      <w:color w:val="595959" w:themeColor="text1" w:themeTint="A6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rsid w:val="00DF32B2"/>
    <w:rPr>
      <w:rFonts w:asciiTheme="majorHAnsi" w:eastAsiaTheme="majorEastAsia" w:hAnsiTheme="majorHAnsi" w:cstheme="majorBidi"/>
      <w:caps/>
      <w:color w:val="595959" w:themeColor="text1" w:themeTint="A6"/>
      <w:kern w:val="28"/>
      <w:sz w:val="64"/>
      <w:szCs w:val="56"/>
    </w:rPr>
  </w:style>
  <w:style w:type="character" w:customStyle="1" w:styleId="Heading2Char">
    <w:name w:val="Heading 2 Char"/>
    <w:basedOn w:val="DefaultParagraphFont"/>
    <w:link w:val="Heading2"/>
    <w:uiPriority w:val="3"/>
    <w:semiHidden/>
    <w:rsid w:val="00E10529"/>
    <w:rPr>
      <w:rFonts w:asciiTheme="majorHAnsi" w:eastAsiaTheme="majorEastAsia" w:hAnsiTheme="majorHAnsi" w:cstheme="majorBidi"/>
      <w:sz w:val="18"/>
      <w:szCs w:val="26"/>
    </w:rPr>
  </w:style>
  <w:style w:type="table" w:styleId="GridTable1Light-Accent5">
    <w:name w:val="Grid Table 1 Light Accent 5"/>
    <w:basedOn w:val="TableNormal"/>
    <w:uiPriority w:val="46"/>
    <w:rsid w:val="00DF32B2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 w:val="0"/>
        <w:bCs/>
        <w:i w:val="0"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DF32B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43" w:type="dxa"/>
        <w:left w:w="115" w:type="dxa"/>
        <w:bottom w:w="43" w:type="dxa"/>
        <w:right w:w="115" w:type="dxa"/>
      </w:tblCellMar>
    </w:tblPr>
    <w:tblStylePr w:type="firstRow">
      <w:tblPr/>
      <w:tcPr>
        <w:tcBorders>
          <w:top w:val="nil"/>
          <w:left w:val="nil"/>
          <w:bottom w:val="single" w:sz="4" w:space="0" w:color="A6A6A6" w:themeColor="background1" w:themeShade="A6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PlainTable5">
    <w:name w:val="Plain Table 5"/>
    <w:basedOn w:val="TableNormal"/>
    <w:uiPriority w:val="45"/>
    <w:rsid w:val="00DF32B2"/>
    <w:tblPr>
      <w:tblStyleRowBandSize w:val="1"/>
      <w:tblStyleColBandSize w:val="1"/>
      <w:tblCellMar>
        <w:top w:w="144" w:type="dxa"/>
        <w:left w:w="115" w:type="dxa"/>
        <w:bottom w:w="58" w:type="dxa"/>
        <w:right w:w="115" w:type="dxa"/>
      </w:tblCellMar>
    </w:tblPr>
    <w:tblStylePr w:type="firstRow">
      <w:rPr>
        <w:rFonts w:asciiTheme="majorHAnsi" w:hAnsiTheme="majorHAnsi" w:cstheme="majorBidi"/>
        <w:b w:val="0"/>
        <w:i w:val="0"/>
        <w:iCs/>
        <w:sz w:val="2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rian\AppData\Roaming\Microsoft\Templates\Service%20invoice%20(Simple%20Lines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4D9EF6C6B04F9A876932D08D039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7F3CE-2FC8-4BBB-B729-A9C82654A587}"/>
      </w:docPartPr>
      <w:docPartBody>
        <w:p w:rsidR="00EA7C8E" w:rsidRDefault="00EA7C8E">
          <w:pPr>
            <w:pStyle w:val="7F4D9EF6C6B04F9A876932D08D03997F"/>
          </w:pPr>
          <w:r w:rsidRPr="004B248A">
            <w:rPr>
              <w:noProof/>
              <w:lang w:bidi="en-GB"/>
            </w:rPr>
            <w:t>Payment Terms</w:t>
          </w:r>
        </w:p>
      </w:docPartBody>
    </w:docPart>
    <w:docPart>
      <w:docPartPr>
        <w:name w:val="AD29683BA50048068CD65441568CB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346CE-9B89-4515-A195-BB4C7DE36333}"/>
      </w:docPartPr>
      <w:docPartBody>
        <w:p w:rsidR="00EA7C8E" w:rsidRDefault="00EA7C8E">
          <w:pPr>
            <w:pStyle w:val="AD29683BA50048068CD65441568CB50C"/>
          </w:pPr>
          <w:r w:rsidRPr="004B248A">
            <w:rPr>
              <w:noProof/>
              <w:lang w:bidi="en-GB"/>
            </w:rPr>
            <w:t>Due Date</w:t>
          </w:r>
        </w:p>
      </w:docPartBody>
    </w:docPart>
    <w:docPart>
      <w:docPartPr>
        <w:name w:val="5F032AFB02824F678C00071B84903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F0C8B-0741-4FDA-AA1F-E07D168E67E8}"/>
      </w:docPartPr>
      <w:docPartBody>
        <w:p w:rsidR="00EA7C8E" w:rsidRDefault="00EA7C8E">
          <w:pPr>
            <w:pStyle w:val="5F032AFB02824F678C00071B84903FB8"/>
          </w:pPr>
          <w:r w:rsidRPr="004B248A">
            <w:rPr>
              <w:noProof/>
              <w:lang w:bidi="en-GB"/>
            </w:rPr>
            <w:t>Qty</w:t>
          </w:r>
        </w:p>
      </w:docPartBody>
    </w:docPart>
    <w:docPart>
      <w:docPartPr>
        <w:name w:val="1788B994025C4B12A4B44197A7610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0A154-B30A-4330-BBC5-4BE235462EA2}"/>
      </w:docPartPr>
      <w:docPartBody>
        <w:p w:rsidR="00EA7C8E" w:rsidRDefault="00EA7C8E">
          <w:pPr>
            <w:pStyle w:val="1788B994025C4B12A4B44197A7610177"/>
          </w:pPr>
          <w:r w:rsidRPr="004B248A">
            <w:rPr>
              <w:noProof/>
              <w:lang w:bidi="en-GB"/>
            </w:rPr>
            <w:t>Description</w:t>
          </w:r>
        </w:p>
      </w:docPartBody>
    </w:docPart>
    <w:docPart>
      <w:docPartPr>
        <w:name w:val="5A235570B8F4448180012426A4C28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14E29-FC27-4892-B173-980F3DD50EA3}"/>
      </w:docPartPr>
      <w:docPartBody>
        <w:p w:rsidR="00EA7C8E" w:rsidRDefault="00EA7C8E">
          <w:pPr>
            <w:pStyle w:val="5A235570B8F4448180012426A4C2896B"/>
          </w:pPr>
          <w:r w:rsidRPr="004B248A">
            <w:rPr>
              <w:noProof/>
              <w:lang w:bidi="en-GB"/>
            </w:rPr>
            <w:t>Unit Price</w:t>
          </w:r>
        </w:p>
      </w:docPartBody>
    </w:docPart>
    <w:docPart>
      <w:docPartPr>
        <w:name w:val="3E15B92A3146473F969899EB6B966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522A9-3CB5-4DB3-8405-66AC702AD1B6}"/>
      </w:docPartPr>
      <w:docPartBody>
        <w:p w:rsidR="00EA7C8E" w:rsidRDefault="00EA7C8E">
          <w:pPr>
            <w:pStyle w:val="3E15B92A3146473F969899EB6B966D62"/>
          </w:pPr>
          <w:r w:rsidRPr="004B248A">
            <w:rPr>
              <w:noProof/>
              <w:lang w:bidi="en-GB"/>
            </w:rPr>
            <w:t>Line Total</w:t>
          </w:r>
        </w:p>
      </w:docPartBody>
    </w:docPart>
    <w:docPart>
      <w:docPartPr>
        <w:name w:val="AC6FFE098E0D4ACE9E7C5A14F5905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70A51-C520-4CF5-AF5F-420FBB40F8D9}"/>
      </w:docPartPr>
      <w:docPartBody>
        <w:p w:rsidR="00EA7C8E" w:rsidRDefault="00EA7C8E">
          <w:pPr>
            <w:pStyle w:val="AC6FFE098E0D4ACE9E7C5A14F59050F9"/>
          </w:pPr>
          <w:r w:rsidRPr="004B248A">
            <w:rPr>
              <w:noProof/>
              <w:lang w:bidi="en-GB"/>
            </w:rPr>
            <w:t>Subtotal</w:t>
          </w:r>
        </w:p>
      </w:docPartBody>
    </w:docPart>
    <w:docPart>
      <w:docPartPr>
        <w:name w:val="33A1D56CD7B64751963BB7A4444BD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92CB9-956C-42D5-95DE-A7B1C103E05F}"/>
      </w:docPartPr>
      <w:docPartBody>
        <w:p w:rsidR="00EA7C8E" w:rsidRDefault="00EA7C8E">
          <w:pPr>
            <w:pStyle w:val="33A1D56CD7B64751963BB7A4444BD291"/>
          </w:pPr>
          <w:r w:rsidRPr="004B248A">
            <w:rPr>
              <w:noProof/>
              <w:lang w:bidi="en-GB"/>
            </w:rPr>
            <w:t>Total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C8E"/>
    <w:rsid w:val="000B51F7"/>
    <w:rsid w:val="000E68AE"/>
    <w:rsid w:val="00181691"/>
    <w:rsid w:val="001D0CFA"/>
    <w:rsid w:val="001D3425"/>
    <w:rsid w:val="002A4C44"/>
    <w:rsid w:val="002D0103"/>
    <w:rsid w:val="0031772B"/>
    <w:rsid w:val="00373063"/>
    <w:rsid w:val="005D0DA5"/>
    <w:rsid w:val="00617CF0"/>
    <w:rsid w:val="00637B4A"/>
    <w:rsid w:val="00691357"/>
    <w:rsid w:val="00921C60"/>
    <w:rsid w:val="00987E58"/>
    <w:rsid w:val="009A32E9"/>
    <w:rsid w:val="009A485C"/>
    <w:rsid w:val="00A47386"/>
    <w:rsid w:val="00C03B4F"/>
    <w:rsid w:val="00C84E09"/>
    <w:rsid w:val="00C85240"/>
    <w:rsid w:val="00CF1151"/>
    <w:rsid w:val="00DA1911"/>
    <w:rsid w:val="00E55C00"/>
    <w:rsid w:val="00EA7C8E"/>
    <w:rsid w:val="00F02F65"/>
    <w:rsid w:val="00FA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F4D9EF6C6B04F9A876932D08D03997F">
    <w:name w:val="7F4D9EF6C6B04F9A876932D08D03997F"/>
  </w:style>
  <w:style w:type="paragraph" w:customStyle="1" w:styleId="AD29683BA50048068CD65441568CB50C">
    <w:name w:val="AD29683BA50048068CD65441568CB50C"/>
  </w:style>
  <w:style w:type="paragraph" w:customStyle="1" w:styleId="5F032AFB02824F678C00071B84903FB8">
    <w:name w:val="5F032AFB02824F678C00071B84903FB8"/>
  </w:style>
  <w:style w:type="paragraph" w:customStyle="1" w:styleId="1788B994025C4B12A4B44197A7610177">
    <w:name w:val="1788B994025C4B12A4B44197A7610177"/>
  </w:style>
  <w:style w:type="paragraph" w:customStyle="1" w:styleId="5A235570B8F4448180012426A4C2896B">
    <w:name w:val="5A235570B8F4448180012426A4C2896B"/>
  </w:style>
  <w:style w:type="paragraph" w:customStyle="1" w:styleId="3E15B92A3146473F969899EB6B966D62">
    <w:name w:val="3E15B92A3146473F969899EB6B966D62"/>
  </w:style>
  <w:style w:type="paragraph" w:customStyle="1" w:styleId="AC6FFE098E0D4ACE9E7C5A14F59050F9">
    <w:name w:val="AC6FFE098E0D4ACE9E7C5A14F59050F9"/>
  </w:style>
  <w:style w:type="paragraph" w:customStyle="1" w:styleId="33A1D56CD7B64751963BB7A4444BD291">
    <w:name w:val="33A1D56CD7B64751963BB7A4444BD2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7C19F3-043A-4875-A802-1BCC5DC90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invoice (Simple Lines design)</Template>
  <TotalTime>10</TotalTime>
  <Pages>1</Pages>
  <Words>115</Words>
  <Characters>672</Characters>
  <Application>Microsoft Office Word</Application>
  <DocSecurity>0</DocSecurity>
  <Lines>96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 Parker</dc:creator>
  <cp:keywords/>
  <cp:lastModifiedBy>Adrian Parker</cp:lastModifiedBy>
  <cp:revision>5</cp:revision>
  <dcterms:created xsi:type="dcterms:W3CDTF">2026-09-07T11:15:00Z</dcterms:created>
  <dcterms:modified xsi:type="dcterms:W3CDTF">2026-09-08T14:53:00Z</dcterms:modified>
  <cp:category/>
  <cp:version/>
</cp:coreProperties>
</file>